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302B2" w14:textId="77777777" w:rsidR="000D31F4" w:rsidRDefault="000D31F4" w:rsidP="000D31F4">
      <w:pPr>
        <w:spacing w:after="0" w:line="240" w:lineRule="auto"/>
        <w:rPr>
          <w:rFonts w:eastAsia="Times New Roman" w:cs="Calibri"/>
          <w:snapToGrid w:val="0"/>
          <w:color w:val="000000"/>
          <w:sz w:val="36"/>
          <w:szCs w:val="36"/>
          <w:lang w:val="es-CO"/>
        </w:rPr>
      </w:pPr>
    </w:p>
    <w:p w14:paraId="085FB657" w14:textId="361AF9A5" w:rsidR="000D31F4" w:rsidRPr="000D31F4" w:rsidRDefault="000D31F4" w:rsidP="00D16E2E">
      <w:pPr>
        <w:spacing w:after="0" w:line="240" w:lineRule="auto"/>
        <w:jc w:val="center"/>
        <w:rPr>
          <w:rFonts w:eastAsia="Times New Roman" w:cs="Calibri"/>
          <w:snapToGrid w:val="0"/>
          <w:color w:val="000000"/>
          <w:sz w:val="36"/>
          <w:szCs w:val="36"/>
          <w:lang w:val="es-CO"/>
        </w:rPr>
      </w:pPr>
      <w:r w:rsidRPr="000D31F4">
        <w:rPr>
          <w:rFonts w:eastAsia="Times New Roman" w:cs="Calibri"/>
          <w:snapToGrid w:val="0"/>
          <w:color w:val="000000"/>
          <w:sz w:val="36"/>
          <w:szCs w:val="36"/>
          <w:lang w:val="es-CO"/>
        </w:rPr>
        <w:t>Ficha de presentación del Proponente</w:t>
      </w:r>
      <w:r w:rsidR="000941BE">
        <w:rPr>
          <w:rFonts w:eastAsia="Times New Roman" w:cs="Calibri"/>
          <w:snapToGrid w:val="0"/>
          <w:color w:val="000000"/>
          <w:sz w:val="36"/>
          <w:szCs w:val="36"/>
          <w:lang w:val="es-CO"/>
        </w:rPr>
        <w:t xml:space="preserve"> y Aceptación de los Términos de la </w:t>
      </w:r>
      <w:proofErr w:type="spellStart"/>
      <w:r w:rsidR="000941BE">
        <w:rPr>
          <w:rFonts w:eastAsia="Times New Roman" w:cs="Calibri"/>
          <w:snapToGrid w:val="0"/>
          <w:color w:val="000000"/>
          <w:sz w:val="36"/>
          <w:szCs w:val="36"/>
          <w:lang w:val="es-CO"/>
        </w:rPr>
        <w:t>CdA</w:t>
      </w:r>
      <w:proofErr w:type="spellEnd"/>
    </w:p>
    <w:p w14:paraId="5AE2E4F8" w14:textId="22FF7936" w:rsidR="000D31F4" w:rsidRDefault="000D31F4" w:rsidP="000D31F4">
      <w:pPr>
        <w:jc w:val="center"/>
        <w:rPr>
          <w:rFonts w:ascii="Arial Narrow" w:hAnsi="Arial Narrow"/>
          <w:color w:val="222222"/>
          <w:lang w:val="es-CO"/>
        </w:rPr>
      </w:pPr>
    </w:p>
    <w:p w14:paraId="372A754A" w14:textId="77777777" w:rsidR="002201F3" w:rsidRPr="000D31F4" w:rsidRDefault="002201F3" w:rsidP="000D31F4">
      <w:pPr>
        <w:rPr>
          <w:rFonts w:cs="Calibri"/>
          <w:color w:val="222222"/>
          <w:lang w:val="es-CO"/>
        </w:rPr>
      </w:pPr>
    </w:p>
    <w:p w14:paraId="67AAAAED" w14:textId="77777777" w:rsidR="000D31F4" w:rsidRPr="000D31F4" w:rsidRDefault="000D31F4" w:rsidP="000D31F4">
      <w:pPr>
        <w:spacing w:after="100" w:afterAutospacing="1" w:line="240" w:lineRule="auto"/>
        <w:rPr>
          <w:rFonts w:cs="Calibri"/>
          <w:lang w:val="es-CO"/>
        </w:rPr>
      </w:pPr>
      <w:r w:rsidRPr="000D31F4">
        <w:rPr>
          <w:rFonts w:cs="Calibri"/>
          <w:color w:val="222222"/>
          <w:lang w:val="es-CO"/>
        </w:rPr>
        <w:t>Nombre del Proveedor de Servicios</w:t>
      </w:r>
      <w:r w:rsidRPr="000D31F4">
        <w:rPr>
          <w:rFonts w:cs="Calibri"/>
          <w:lang w:val="es-CO"/>
        </w:rPr>
        <w:t>: _______________________________________</w:t>
      </w:r>
    </w:p>
    <w:p w14:paraId="196C45C7" w14:textId="77777777" w:rsidR="000D31F4" w:rsidRPr="000D31F4" w:rsidRDefault="000D31F4" w:rsidP="000D31F4">
      <w:pPr>
        <w:spacing w:after="100" w:afterAutospacing="1" w:line="240" w:lineRule="auto"/>
        <w:rPr>
          <w:rFonts w:cs="Calibri"/>
          <w:lang w:val="es-CO"/>
        </w:rPr>
      </w:pPr>
      <w:r w:rsidRPr="000D31F4">
        <w:rPr>
          <w:rFonts w:cs="Calibri"/>
          <w:color w:val="222222"/>
          <w:lang w:val="es-CO"/>
        </w:rPr>
        <w:t>País de origen</w:t>
      </w:r>
      <w:r w:rsidRPr="000D31F4">
        <w:rPr>
          <w:rFonts w:cs="Calibri"/>
          <w:lang w:val="es-CO"/>
        </w:rPr>
        <w:t xml:space="preserve">: __________________________________ </w:t>
      </w:r>
    </w:p>
    <w:p w14:paraId="69BDAA8C" w14:textId="77777777" w:rsidR="000D31F4" w:rsidRPr="000D31F4" w:rsidRDefault="000D31F4" w:rsidP="000D31F4">
      <w:pPr>
        <w:spacing w:after="100" w:afterAutospacing="1" w:line="240" w:lineRule="auto"/>
        <w:rPr>
          <w:rFonts w:cs="Calibri"/>
          <w:lang w:val="es-CO"/>
        </w:rPr>
      </w:pPr>
      <w:r w:rsidRPr="000D31F4">
        <w:rPr>
          <w:rFonts w:cs="Calibri"/>
          <w:lang w:val="es-CO"/>
        </w:rPr>
        <w:t>NIT: ________________________________________</w:t>
      </w:r>
    </w:p>
    <w:p w14:paraId="2C44B319" w14:textId="77777777" w:rsidR="000D31F4" w:rsidRPr="000D31F4" w:rsidRDefault="000D31F4" w:rsidP="000D31F4">
      <w:pPr>
        <w:spacing w:after="100" w:afterAutospacing="1" w:line="240" w:lineRule="auto"/>
        <w:rPr>
          <w:rFonts w:cs="Calibri"/>
          <w:lang w:val="es-CO"/>
        </w:rPr>
      </w:pPr>
      <w:r w:rsidRPr="000D31F4">
        <w:rPr>
          <w:rFonts w:cs="Calibri"/>
          <w:lang w:val="es-CO"/>
        </w:rPr>
        <w:t>Representante Legal: _______________________________________</w:t>
      </w:r>
    </w:p>
    <w:p w14:paraId="629791AF" w14:textId="77777777" w:rsidR="000D31F4" w:rsidRPr="000D31F4" w:rsidRDefault="000D31F4" w:rsidP="000D31F4">
      <w:pPr>
        <w:spacing w:after="100" w:afterAutospacing="1" w:line="240" w:lineRule="auto"/>
        <w:rPr>
          <w:rFonts w:cs="Calibri"/>
          <w:lang w:val="es-CO"/>
        </w:rPr>
      </w:pPr>
      <w:r w:rsidRPr="000D31F4">
        <w:rPr>
          <w:rFonts w:cs="Calibri"/>
          <w:color w:val="222222"/>
          <w:lang w:val="es-CO"/>
        </w:rPr>
        <w:t>Dirección de notificación y ciudad</w:t>
      </w:r>
      <w:r w:rsidRPr="000D31F4">
        <w:rPr>
          <w:rFonts w:cs="Calibri"/>
          <w:lang w:val="es-CO"/>
        </w:rPr>
        <w:t>: ____________________________________</w:t>
      </w:r>
    </w:p>
    <w:p w14:paraId="6BBCCAFA" w14:textId="77777777" w:rsidR="000D31F4" w:rsidRPr="000D31F4" w:rsidRDefault="000D31F4" w:rsidP="000D31F4">
      <w:pPr>
        <w:spacing w:after="100" w:afterAutospacing="1" w:line="240" w:lineRule="auto"/>
        <w:rPr>
          <w:rFonts w:cs="Calibri"/>
          <w:lang w:val="es-CO"/>
        </w:rPr>
      </w:pPr>
    </w:p>
    <w:p w14:paraId="44C3C1F2" w14:textId="77777777" w:rsidR="000D31F4" w:rsidRPr="000D31F4" w:rsidRDefault="000D31F4" w:rsidP="000D31F4">
      <w:pPr>
        <w:spacing w:after="100" w:afterAutospacing="1" w:line="240" w:lineRule="auto"/>
        <w:rPr>
          <w:rFonts w:cs="Calibri"/>
          <w:b/>
          <w:bCs/>
          <w:lang w:val="es-CO"/>
        </w:rPr>
      </w:pPr>
      <w:r w:rsidRPr="000D31F4">
        <w:rPr>
          <w:rFonts w:cs="Calibri"/>
          <w:b/>
          <w:bCs/>
          <w:lang w:val="es-CO"/>
        </w:rPr>
        <w:t>Persona (s) de contacto</w:t>
      </w:r>
    </w:p>
    <w:p w14:paraId="4798DA22" w14:textId="77777777" w:rsidR="000D31F4" w:rsidRPr="000D31F4" w:rsidRDefault="000D31F4" w:rsidP="000D31F4">
      <w:pPr>
        <w:spacing w:after="100" w:afterAutospacing="1" w:line="240" w:lineRule="auto"/>
        <w:rPr>
          <w:rFonts w:cs="Calibri"/>
          <w:lang w:val="es-CO"/>
        </w:rPr>
      </w:pPr>
      <w:r w:rsidRPr="000D31F4">
        <w:rPr>
          <w:rFonts w:cs="Calibri"/>
          <w:color w:val="222222"/>
          <w:lang w:val="es-CO"/>
        </w:rPr>
        <w:t>Persona de contacto</w:t>
      </w:r>
      <w:r w:rsidRPr="000D31F4">
        <w:rPr>
          <w:rFonts w:cs="Calibri"/>
          <w:lang w:val="es-CO"/>
        </w:rPr>
        <w:t xml:space="preserve">: ____________________________________   </w:t>
      </w:r>
    </w:p>
    <w:p w14:paraId="4DF51428" w14:textId="77777777" w:rsidR="000D31F4" w:rsidRPr="000D31F4" w:rsidRDefault="000D31F4" w:rsidP="000D31F4">
      <w:pPr>
        <w:spacing w:after="100" w:afterAutospacing="1" w:line="240" w:lineRule="auto"/>
        <w:rPr>
          <w:rFonts w:cs="Calibri"/>
          <w:lang w:val="es-CO"/>
        </w:rPr>
      </w:pPr>
      <w:r w:rsidRPr="000D31F4">
        <w:rPr>
          <w:rFonts w:cs="Calibri"/>
          <w:lang w:val="es-CO"/>
        </w:rPr>
        <w:t>Cargo: _____________________</w:t>
      </w:r>
    </w:p>
    <w:p w14:paraId="4E131926" w14:textId="77777777" w:rsidR="000D31F4" w:rsidRPr="000D31F4" w:rsidRDefault="000D31F4" w:rsidP="000D31F4">
      <w:pPr>
        <w:spacing w:after="100" w:afterAutospacing="1" w:line="240" w:lineRule="auto"/>
        <w:rPr>
          <w:rFonts w:cs="Calibri"/>
          <w:lang w:val="es-CO"/>
        </w:rPr>
      </w:pPr>
      <w:r w:rsidRPr="000D31F4">
        <w:rPr>
          <w:rFonts w:cs="Calibri"/>
          <w:color w:val="222222"/>
          <w:lang w:val="es-CO"/>
        </w:rPr>
        <w:t>Correo electrónico</w:t>
      </w:r>
      <w:r w:rsidRPr="000D31F4">
        <w:rPr>
          <w:rFonts w:cs="Calibri"/>
          <w:lang w:val="es-CO"/>
        </w:rPr>
        <w:t>: ________________________________________</w:t>
      </w:r>
    </w:p>
    <w:p w14:paraId="4DB89FBE" w14:textId="77777777" w:rsidR="000D31F4" w:rsidRPr="000D31F4" w:rsidRDefault="000D31F4" w:rsidP="000D31F4">
      <w:pPr>
        <w:spacing w:after="100" w:afterAutospacing="1" w:line="240" w:lineRule="auto"/>
        <w:rPr>
          <w:rFonts w:cs="Calibri"/>
          <w:lang w:val="es-CO"/>
        </w:rPr>
      </w:pPr>
      <w:r w:rsidRPr="000D31F4">
        <w:rPr>
          <w:rFonts w:cs="Calibri"/>
          <w:color w:val="222222"/>
          <w:lang w:val="es-CO"/>
        </w:rPr>
        <w:t>Número telefónico</w:t>
      </w:r>
      <w:r w:rsidRPr="000D31F4">
        <w:rPr>
          <w:rFonts w:cs="Calibri"/>
          <w:lang w:val="es-CO"/>
        </w:rPr>
        <w:t>: ____________________________________________</w:t>
      </w:r>
    </w:p>
    <w:p w14:paraId="3ED52D2A" w14:textId="77777777" w:rsidR="000D31F4" w:rsidRPr="000D31F4" w:rsidRDefault="000D31F4" w:rsidP="000D31F4">
      <w:pPr>
        <w:spacing w:after="100" w:afterAutospacing="1" w:line="240" w:lineRule="auto"/>
        <w:rPr>
          <w:rFonts w:cs="Calibri"/>
          <w:highlight w:val="cyan"/>
          <w:lang w:val="es-CO"/>
        </w:rPr>
      </w:pPr>
    </w:p>
    <w:p w14:paraId="3C446209" w14:textId="77777777" w:rsidR="00462BAE" w:rsidRPr="00247D62" w:rsidRDefault="00462BAE" w:rsidP="00462BAE">
      <w:pPr>
        <w:snapToGrid w:val="0"/>
        <w:ind w:right="-12"/>
        <w:jc w:val="both"/>
        <w:rPr>
          <w:rFonts w:cs="Calibri"/>
          <w:lang w:val="es-CO"/>
        </w:rPr>
      </w:pPr>
      <w:r w:rsidRPr="00462BAE">
        <w:rPr>
          <w:rFonts w:cs="Calibri"/>
          <w:lang w:val="es-CO"/>
        </w:rPr>
        <w:t xml:space="preserve">Confirme que entiende y acepta </w:t>
      </w:r>
      <w:r w:rsidRPr="00247D62">
        <w:rPr>
          <w:rFonts w:cs="Calibri"/>
          <w:lang w:val="es-CO"/>
        </w:rPr>
        <w:t xml:space="preserve">los términos y condiciones aplicables a las Cartas de Acuerdo de la FAO según se detalla en la plantilla de </w:t>
      </w:r>
      <w:proofErr w:type="spellStart"/>
      <w:r w:rsidRPr="00247D62">
        <w:rPr>
          <w:rFonts w:cs="Calibri"/>
          <w:lang w:val="es-CO"/>
        </w:rPr>
        <w:t>CdA</w:t>
      </w:r>
      <w:proofErr w:type="spellEnd"/>
      <w:r w:rsidRPr="00247D62">
        <w:rPr>
          <w:rFonts w:cs="Calibri"/>
          <w:lang w:val="es-CO"/>
        </w:rPr>
        <w:t xml:space="preserve"> en el Anexo I.</w:t>
      </w:r>
    </w:p>
    <w:tbl>
      <w:tblPr>
        <w:tblW w:w="1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883"/>
      </w:tblGrid>
      <w:tr w:rsidR="00462BAE" w:rsidRPr="00562D87" w14:paraId="4E81E6BD" w14:textId="77777777" w:rsidTr="009E44ED">
        <w:trPr>
          <w:trHeight w:val="510"/>
        </w:trPr>
        <w:tc>
          <w:tcPr>
            <w:tcW w:w="0" w:type="auto"/>
            <w:shd w:val="clear" w:color="auto" w:fill="B8CCE4"/>
          </w:tcPr>
          <w:p w14:paraId="2671D61A" w14:textId="77777777" w:rsidR="00462BAE" w:rsidRPr="00562D87" w:rsidRDefault="00462BAE" w:rsidP="009E44ED">
            <w:pPr>
              <w:jc w:val="center"/>
              <w:rPr>
                <w:rFonts w:cs="Calibri"/>
                <w:sz w:val="20"/>
                <w:szCs w:val="20"/>
                <w:lang w:val="es-ES"/>
              </w:rPr>
            </w:pPr>
            <w:r w:rsidRPr="00562D87">
              <w:rPr>
                <w:rFonts w:cs="Calibri"/>
                <w:sz w:val="20"/>
                <w:szCs w:val="20"/>
                <w:lang w:val="es-ES"/>
              </w:rPr>
              <w:t>SÍ</w:t>
            </w:r>
          </w:p>
        </w:tc>
        <w:tc>
          <w:tcPr>
            <w:tcW w:w="0" w:type="auto"/>
            <w:shd w:val="clear" w:color="auto" w:fill="B8CCE4"/>
          </w:tcPr>
          <w:p w14:paraId="782F6D52" w14:textId="77777777" w:rsidR="00462BAE" w:rsidRPr="00562D87" w:rsidRDefault="00462BAE" w:rsidP="009E44ED">
            <w:pPr>
              <w:jc w:val="center"/>
              <w:rPr>
                <w:rFonts w:cs="Calibri"/>
                <w:sz w:val="20"/>
                <w:szCs w:val="20"/>
                <w:lang w:val="es-ES"/>
              </w:rPr>
            </w:pPr>
            <w:r w:rsidRPr="00562D87">
              <w:rPr>
                <w:rFonts w:cs="Calibri"/>
                <w:sz w:val="20"/>
                <w:szCs w:val="20"/>
                <w:lang w:val="es-ES"/>
              </w:rPr>
              <w:t>NO</w:t>
            </w:r>
          </w:p>
        </w:tc>
      </w:tr>
      <w:tr w:rsidR="00462BAE" w:rsidRPr="00562D87" w14:paraId="6A952E96" w14:textId="77777777" w:rsidTr="009E44ED">
        <w:trPr>
          <w:trHeight w:val="546"/>
        </w:trPr>
        <w:tc>
          <w:tcPr>
            <w:tcW w:w="0" w:type="auto"/>
          </w:tcPr>
          <w:p w14:paraId="687DB58D" w14:textId="77777777" w:rsidR="00462BAE" w:rsidRPr="00562D87" w:rsidRDefault="00CA4FF3" w:rsidP="009E44ED">
            <w:pPr>
              <w:jc w:val="center"/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eastAsia="MS Gothic" w:cs="Calibri"/>
                  <w:sz w:val="20"/>
                  <w:szCs w:val="20"/>
                  <w:lang w:val="es-ES"/>
                </w:rPr>
                <w:id w:val="-2062393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2BAE" w:rsidRPr="00562D87">
                  <w:rPr>
                    <w:rFonts w:ascii="Segoe UI Symbol" w:eastAsia="MS Gothic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39AADAB5" w14:textId="77777777" w:rsidR="00462BAE" w:rsidRPr="00562D87" w:rsidRDefault="00CA4FF3" w:rsidP="009E44ED">
            <w:pPr>
              <w:jc w:val="center"/>
              <w:rPr>
                <w:rFonts w:cs="Calibri"/>
                <w:sz w:val="20"/>
                <w:szCs w:val="20"/>
                <w:lang w:val="es-ES"/>
              </w:rPr>
            </w:pPr>
            <w:sdt>
              <w:sdtPr>
                <w:rPr>
                  <w:rFonts w:eastAsia="MS Gothic" w:cs="Calibri"/>
                  <w:sz w:val="20"/>
                  <w:szCs w:val="20"/>
                  <w:lang w:val="es-ES"/>
                </w:rPr>
                <w:id w:val="118517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2BAE" w:rsidRPr="00562D87">
                  <w:rPr>
                    <w:rFonts w:ascii="Segoe UI Symbol" w:eastAsia="MS Gothic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</w:p>
        </w:tc>
      </w:tr>
    </w:tbl>
    <w:p w14:paraId="133288BD" w14:textId="77777777" w:rsidR="000D31F4" w:rsidRPr="00A32711" w:rsidRDefault="000D31F4" w:rsidP="000D31F4">
      <w:pPr>
        <w:pStyle w:val="HTMLconformatoprevio"/>
        <w:spacing w:after="100" w:afterAutospacing="1"/>
        <w:rPr>
          <w:rFonts w:ascii="Calibri" w:hAnsi="Calibri" w:cs="Calibri"/>
          <w:color w:val="222222"/>
          <w:sz w:val="22"/>
          <w:szCs w:val="22"/>
          <w:lang w:val="es-CO" w:eastAsia="es-ES" w:bidi="es-ES"/>
        </w:rPr>
      </w:pPr>
    </w:p>
    <w:p w14:paraId="3F6BCE4A" w14:textId="77777777" w:rsidR="00F52F4D" w:rsidRPr="00F52F4D" w:rsidRDefault="00F52F4D" w:rsidP="00F52F4D">
      <w:pPr>
        <w:spacing w:after="100" w:afterAutospacing="1" w:line="240" w:lineRule="auto"/>
        <w:rPr>
          <w:rFonts w:cs="Calibri"/>
          <w:b/>
          <w:lang w:val="es-CO"/>
        </w:rPr>
      </w:pPr>
      <w:r w:rsidRPr="00F52F4D">
        <w:rPr>
          <w:rFonts w:cs="Calibri"/>
          <w:b/>
          <w:lang w:val="es-CO"/>
        </w:rPr>
        <w:t>Fecha: ___________________________</w:t>
      </w:r>
    </w:p>
    <w:p w14:paraId="25D5C779" w14:textId="77777777" w:rsidR="00F52F4D" w:rsidRPr="00F52F4D" w:rsidRDefault="00F52F4D" w:rsidP="00F52F4D">
      <w:pPr>
        <w:spacing w:after="100" w:afterAutospacing="1" w:line="240" w:lineRule="auto"/>
        <w:rPr>
          <w:rFonts w:cs="Calibri"/>
          <w:b/>
          <w:lang w:val="es-CO"/>
        </w:rPr>
      </w:pPr>
    </w:p>
    <w:p w14:paraId="15523797" w14:textId="77777777" w:rsidR="00F52F4D" w:rsidRPr="00F52F4D" w:rsidRDefault="00F52F4D" w:rsidP="00F52F4D">
      <w:pPr>
        <w:spacing w:after="100" w:afterAutospacing="1" w:line="240" w:lineRule="auto"/>
        <w:rPr>
          <w:rFonts w:cs="Calibri"/>
          <w:b/>
          <w:lang w:val="es-CO"/>
        </w:rPr>
      </w:pPr>
      <w:r w:rsidRPr="00F52F4D">
        <w:rPr>
          <w:rFonts w:cs="Calibri"/>
          <w:b/>
          <w:lang w:val="es-CO"/>
        </w:rPr>
        <w:t xml:space="preserve">Firma Representante Legal: __________________________________ </w:t>
      </w:r>
    </w:p>
    <w:p w14:paraId="7220C6A7" w14:textId="77777777" w:rsidR="000D31F4" w:rsidRPr="000D31F4" w:rsidRDefault="000D31F4" w:rsidP="000D31F4">
      <w:pPr>
        <w:spacing w:after="100" w:afterAutospacing="1" w:line="240" w:lineRule="auto"/>
        <w:rPr>
          <w:rFonts w:cs="Calibri"/>
          <w:b/>
          <w:u w:val="single"/>
          <w:lang w:val="es-CO"/>
        </w:rPr>
      </w:pPr>
    </w:p>
    <w:sectPr w:rsidR="000D31F4" w:rsidRPr="000D31F4" w:rsidSect="00036484">
      <w:headerReference w:type="default" r:id="rId10"/>
      <w:footerReference w:type="default" r:id="rId11"/>
      <w:pgSz w:w="12242" w:h="15842" w:code="1"/>
      <w:pgMar w:top="720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B2265" w14:textId="77777777" w:rsidR="00CA4FF3" w:rsidRDefault="00CA4FF3" w:rsidP="001550A6">
      <w:pPr>
        <w:spacing w:after="0" w:line="240" w:lineRule="auto"/>
      </w:pPr>
      <w:r>
        <w:separator/>
      </w:r>
    </w:p>
  </w:endnote>
  <w:endnote w:type="continuationSeparator" w:id="0">
    <w:p w14:paraId="4207F59F" w14:textId="77777777" w:rsidR="00CA4FF3" w:rsidRDefault="00CA4FF3" w:rsidP="00155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100F0" w14:textId="77777777" w:rsidR="008813F7" w:rsidRDefault="008813F7" w:rsidP="00285C93">
    <w:pPr>
      <w:pStyle w:val="Piedepgina"/>
      <w:jc w:val="center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6D6338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of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 w:rsidR="006D6338">
      <w:rPr>
        <w:b/>
        <w:noProof/>
      </w:rPr>
      <w:t>17</w:t>
    </w:r>
    <w:r>
      <w:rPr>
        <w:b/>
        <w:sz w:val="24"/>
        <w:szCs w:val="24"/>
      </w:rPr>
      <w:fldChar w:fldCharType="end"/>
    </w:r>
  </w:p>
  <w:p w14:paraId="1C6DE3D6" w14:textId="0D08FC4D" w:rsidR="008813F7" w:rsidRPr="00DA4105" w:rsidRDefault="008813F7">
    <w:pPr>
      <w:pStyle w:val="Piedepgina"/>
      <w:rPr>
        <w:color w:val="FFFFFF"/>
      </w:rPr>
    </w:pPr>
    <w:r w:rsidRPr="00DA4105">
      <w:rPr>
        <w:color w:val="FFFFFF"/>
      </w:rPr>
      <w:t xml:space="preserve">This document </w:t>
    </w:r>
    <w:r w:rsidR="00CE6E6A">
      <w:rPr>
        <w:color w:val="FFFFFF"/>
      </w:rPr>
      <w:fldChar w:fldCharType="begin"/>
    </w:r>
    <w:r w:rsidR="00CE6E6A">
      <w:rPr>
        <w:color w:val="FFFFFF"/>
      </w:rPr>
      <w:instrText xml:space="preserve"> LASTSAVEDBY   \* MERGEFORMAT </w:instrText>
    </w:r>
    <w:r w:rsidR="00CE6E6A">
      <w:rPr>
        <w:color w:val="FFFFFF"/>
      </w:rPr>
      <w:fldChar w:fldCharType="end"/>
    </w:r>
    <w:r w:rsidR="00CE6E6A">
      <w:rPr>
        <w:color w:val="FFFFFF"/>
      </w:rPr>
      <w:fldChar w:fldCharType="begin"/>
    </w:r>
    <w:r w:rsidR="00CE6E6A">
      <w:rPr>
        <w:color w:val="FFFFFF"/>
      </w:rPr>
      <w:instrText xml:space="preserve"> SAVEDATE   \* MERGEFORMAT </w:instrText>
    </w:r>
    <w:r w:rsidR="00CE6E6A">
      <w:rPr>
        <w:color w:val="FFFFFF"/>
      </w:rPr>
      <w:fldChar w:fldCharType="separate"/>
    </w:r>
    <w:r w:rsidR="000941BE">
      <w:rPr>
        <w:noProof/>
        <w:color w:val="FFFFFF"/>
      </w:rPr>
      <w:t>8/14/2026 9:39:00 AM</w:t>
    </w:r>
    <w:r w:rsidR="00CE6E6A">
      <w:rPr>
        <w:color w:va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9FFF0" w14:textId="77777777" w:rsidR="00CA4FF3" w:rsidRDefault="00CA4FF3" w:rsidP="001550A6">
      <w:pPr>
        <w:spacing w:after="0" w:line="240" w:lineRule="auto"/>
      </w:pPr>
      <w:r>
        <w:separator/>
      </w:r>
    </w:p>
  </w:footnote>
  <w:footnote w:type="continuationSeparator" w:id="0">
    <w:p w14:paraId="20C10FAB" w14:textId="77777777" w:rsidR="00CA4FF3" w:rsidRDefault="00CA4FF3" w:rsidP="00155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77DE2" w14:textId="22127C9A" w:rsidR="000D31F4" w:rsidRPr="002201F3" w:rsidRDefault="002201F3">
    <w:pPr>
      <w:pStyle w:val="Encabezado"/>
      <w:rPr>
        <w:color w:val="FF0000"/>
        <w:lang w:val="es-ES"/>
      </w:rPr>
    </w:pPr>
    <w:r w:rsidRPr="002201F3">
      <w:rPr>
        <w:color w:val="FF0000"/>
        <w:lang w:val="es-ES"/>
      </w:rPr>
      <w:t>Membrete de la organización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006"/>
    <w:multiLevelType w:val="hybridMultilevel"/>
    <w:tmpl w:val="6D8CFF8A"/>
    <w:lvl w:ilvl="0" w:tplc="E7040D96">
      <w:start w:val="1"/>
      <w:numFmt w:val="lowerLetter"/>
      <w:lvlText w:val="(%1)"/>
      <w:lvlJc w:val="left"/>
      <w:pPr>
        <w:ind w:left="396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" w15:restartNumberingAfterBreak="0">
    <w:nsid w:val="0342208C"/>
    <w:multiLevelType w:val="hybridMultilevel"/>
    <w:tmpl w:val="B5C84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44B1C"/>
    <w:multiLevelType w:val="hybridMultilevel"/>
    <w:tmpl w:val="2E386F0A"/>
    <w:lvl w:ilvl="0" w:tplc="E0C22080">
      <w:start w:val="4"/>
      <w:numFmt w:val="bullet"/>
      <w:lvlText w:val="-"/>
      <w:lvlJc w:val="left"/>
      <w:pPr>
        <w:ind w:left="502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29D468E"/>
    <w:multiLevelType w:val="hybridMultilevel"/>
    <w:tmpl w:val="4F944DFA"/>
    <w:lvl w:ilvl="0" w:tplc="A4224E38">
      <w:numFmt w:val="bullet"/>
      <w:lvlText w:val="-"/>
      <w:lvlJc w:val="left"/>
      <w:pPr>
        <w:ind w:left="502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C6F7E8E"/>
    <w:multiLevelType w:val="hybridMultilevel"/>
    <w:tmpl w:val="59AA58F6"/>
    <w:lvl w:ilvl="0" w:tplc="0152EF4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F13A0"/>
    <w:multiLevelType w:val="hybridMultilevel"/>
    <w:tmpl w:val="826E2994"/>
    <w:lvl w:ilvl="0" w:tplc="D5C0A6AC">
      <w:start w:val="1"/>
      <w:numFmt w:val="lowerRoman"/>
      <w:lvlText w:val="(%1)"/>
      <w:lvlJc w:val="left"/>
      <w:pPr>
        <w:ind w:left="1080" w:hanging="72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A2376"/>
    <w:multiLevelType w:val="hybridMultilevel"/>
    <w:tmpl w:val="8FB80A0C"/>
    <w:lvl w:ilvl="0" w:tplc="F1FAA092">
      <w:start w:val="1"/>
      <w:numFmt w:val="lowerRoman"/>
      <w:lvlText w:val="(%1)"/>
      <w:lvlJc w:val="left"/>
      <w:pPr>
        <w:ind w:left="147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36" w:hanging="360"/>
      </w:pPr>
    </w:lvl>
    <w:lvl w:ilvl="2" w:tplc="0809001B" w:tentative="1">
      <w:start w:val="1"/>
      <w:numFmt w:val="lowerRoman"/>
      <w:lvlText w:val="%3."/>
      <w:lvlJc w:val="right"/>
      <w:pPr>
        <w:ind w:left="2556" w:hanging="180"/>
      </w:pPr>
    </w:lvl>
    <w:lvl w:ilvl="3" w:tplc="0809000F" w:tentative="1">
      <w:start w:val="1"/>
      <w:numFmt w:val="decimal"/>
      <w:lvlText w:val="%4."/>
      <w:lvlJc w:val="left"/>
      <w:pPr>
        <w:ind w:left="3276" w:hanging="360"/>
      </w:pPr>
    </w:lvl>
    <w:lvl w:ilvl="4" w:tplc="08090019" w:tentative="1">
      <w:start w:val="1"/>
      <w:numFmt w:val="lowerLetter"/>
      <w:lvlText w:val="%5."/>
      <w:lvlJc w:val="left"/>
      <w:pPr>
        <w:ind w:left="3996" w:hanging="360"/>
      </w:pPr>
    </w:lvl>
    <w:lvl w:ilvl="5" w:tplc="0809001B" w:tentative="1">
      <w:start w:val="1"/>
      <w:numFmt w:val="lowerRoman"/>
      <w:lvlText w:val="%6."/>
      <w:lvlJc w:val="right"/>
      <w:pPr>
        <w:ind w:left="4716" w:hanging="180"/>
      </w:pPr>
    </w:lvl>
    <w:lvl w:ilvl="6" w:tplc="0809000F" w:tentative="1">
      <w:start w:val="1"/>
      <w:numFmt w:val="decimal"/>
      <w:lvlText w:val="%7."/>
      <w:lvlJc w:val="left"/>
      <w:pPr>
        <w:ind w:left="5436" w:hanging="360"/>
      </w:pPr>
    </w:lvl>
    <w:lvl w:ilvl="7" w:tplc="08090019" w:tentative="1">
      <w:start w:val="1"/>
      <w:numFmt w:val="lowerLetter"/>
      <w:lvlText w:val="%8."/>
      <w:lvlJc w:val="left"/>
      <w:pPr>
        <w:ind w:left="6156" w:hanging="360"/>
      </w:pPr>
    </w:lvl>
    <w:lvl w:ilvl="8" w:tplc="08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7" w15:restartNumberingAfterBreak="0">
    <w:nsid w:val="20E7658E"/>
    <w:multiLevelType w:val="hybridMultilevel"/>
    <w:tmpl w:val="2416A2DA"/>
    <w:lvl w:ilvl="0" w:tplc="C6F8C04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91439"/>
    <w:multiLevelType w:val="hybridMultilevel"/>
    <w:tmpl w:val="71D6A052"/>
    <w:lvl w:ilvl="0" w:tplc="392832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90944"/>
    <w:multiLevelType w:val="hybridMultilevel"/>
    <w:tmpl w:val="964C90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15B3D"/>
    <w:multiLevelType w:val="hybridMultilevel"/>
    <w:tmpl w:val="45C27770"/>
    <w:lvl w:ilvl="0" w:tplc="9892A13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821AFD"/>
    <w:multiLevelType w:val="hybridMultilevel"/>
    <w:tmpl w:val="FD94C998"/>
    <w:lvl w:ilvl="0" w:tplc="A8C4EBB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A07E98"/>
    <w:multiLevelType w:val="hybridMultilevel"/>
    <w:tmpl w:val="3D74FCA8"/>
    <w:lvl w:ilvl="0" w:tplc="25CED39A">
      <w:start w:val="1"/>
      <w:numFmt w:val="lowerLetter"/>
      <w:lvlText w:val="(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39FA5C9C"/>
    <w:multiLevelType w:val="hybridMultilevel"/>
    <w:tmpl w:val="DEA61AEA"/>
    <w:lvl w:ilvl="0" w:tplc="4BB859E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962C3"/>
    <w:multiLevelType w:val="hybridMultilevel"/>
    <w:tmpl w:val="99B677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03845"/>
    <w:multiLevelType w:val="hybridMultilevel"/>
    <w:tmpl w:val="A2644AD0"/>
    <w:lvl w:ilvl="0" w:tplc="1B7CEE18">
      <w:start w:val="1"/>
      <w:numFmt w:val="lowerLetter"/>
      <w:lvlText w:val="(%1)"/>
      <w:lvlJc w:val="left"/>
      <w:pPr>
        <w:ind w:left="3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6" w15:restartNumberingAfterBreak="0">
    <w:nsid w:val="3E602995"/>
    <w:multiLevelType w:val="hybridMultilevel"/>
    <w:tmpl w:val="E0E2C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F0FD7"/>
    <w:multiLevelType w:val="hybridMultilevel"/>
    <w:tmpl w:val="03705D40"/>
    <w:lvl w:ilvl="0" w:tplc="C3867B6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054D0F"/>
    <w:multiLevelType w:val="hybridMultilevel"/>
    <w:tmpl w:val="DA78D0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4523B"/>
    <w:multiLevelType w:val="hybridMultilevel"/>
    <w:tmpl w:val="B74A0CDE"/>
    <w:lvl w:ilvl="0" w:tplc="E7040D96">
      <w:start w:val="1"/>
      <w:numFmt w:val="lowerLetter"/>
      <w:lvlText w:val="(%1)"/>
      <w:lvlJc w:val="left"/>
      <w:pPr>
        <w:ind w:left="396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16" w:hanging="360"/>
      </w:pPr>
    </w:lvl>
    <w:lvl w:ilvl="2" w:tplc="0409001B" w:tentative="1">
      <w:start w:val="1"/>
      <w:numFmt w:val="lowerRoman"/>
      <w:lvlText w:val="%3."/>
      <w:lvlJc w:val="right"/>
      <w:pPr>
        <w:ind w:left="1836" w:hanging="180"/>
      </w:pPr>
    </w:lvl>
    <w:lvl w:ilvl="3" w:tplc="0409000F" w:tentative="1">
      <w:start w:val="1"/>
      <w:numFmt w:val="decimal"/>
      <w:lvlText w:val="%4."/>
      <w:lvlJc w:val="left"/>
      <w:pPr>
        <w:ind w:left="2556" w:hanging="360"/>
      </w:pPr>
    </w:lvl>
    <w:lvl w:ilvl="4" w:tplc="04090019" w:tentative="1">
      <w:start w:val="1"/>
      <w:numFmt w:val="lowerLetter"/>
      <w:lvlText w:val="%5."/>
      <w:lvlJc w:val="left"/>
      <w:pPr>
        <w:ind w:left="3276" w:hanging="360"/>
      </w:pPr>
    </w:lvl>
    <w:lvl w:ilvl="5" w:tplc="0409001B" w:tentative="1">
      <w:start w:val="1"/>
      <w:numFmt w:val="lowerRoman"/>
      <w:lvlText w:val="%6."/>
      <w:lvlJc w:val="right"/>
      <w:pPr>
        <w:ind w:left="3996" w:hanging="180"/>
      </w:pPr>
    </w:lvl>
    <w:lvl w:ilvl="6" w:tplc="0409000F" w:tentative="1">
      <w:start w:val="1"/>
      <w:numFmt w:val="decimal"/>
      <w:lvlText w:val="%7."/>
      <w:lvlJc w:val="left"/>
      <w:pPr>
        <w:ind w:left="4716" w:hanging="360"/>
      </w:pPr>
    </w:lvl>
    <w:lvl w:ilvl="7" w:tplc="04090019" w:tentative="1">
      <w:start w:val="1"/>
      <w:numFmt w:val="lowerLetter"/>
      <w:lvlText w:val="%8."/>
      <w:lvlJc w:val="left"/>
      <w:pPr>
        <w:ind w:left="5436" w:hanging="360"/>
      </w:pPr>
    </w:lvl>
    <w:lvl w:ilvl="8" w:tplc="04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0" w15:restartNumberingAfterBreak="0">
    <w:nsid w:val="4F8B5FC3"/>
    <w:multiLevelType w:val="hybridMultilevel"/>
    <w:tmpl w:val="0D0E26A4"/>
    <w:lvl w:ilvl="0" w:tplc="92008BB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AE6B0A"/>
    <w:multiLevelType w:val="hybridMultilevel"/>
    <w:tmpl w:val="566CE098"/>
    <w:lvl w:ilvl="0" w:tplc="B2CE21F6">
      <w:start w:val="1"/>
      <w:numFmt w:val="upperLetter"/>
      <w:lvlText w:val="%1)"/>
      <w:lvlJc w:val="left"/>
      <w:pPr>
        <w:ind w:left="7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6" w:hanging="360"/>
      </w:pPr>
    </w:lvl>
    <w:lvl w:ilvl="2" w:tplc="0809001B" w:tentative="1">
      <w:start w:val="1"/>
      <w:numFmt w:val="lowerRoman"/>
      <w:lvlText w:val="%3."/>
      <w:lvlJc w:val="right"/>
      <w:pPr>
        <w:ind w:left="2196" w:hanging="180"/>
      </w:pPr>
    </w:lvl>
    <w:lvl w:ilvl="3" w:tplc="0809000F" w:tentative="1">
      <w:start w:val="1"/>
      <w:numFmt w:val="decimal"/>
      <w:lvlText w:val="%4."/>
      <w:lvlJc w:val="left"/>
      <w:pPr>
        <w:ind w:left="2916" w:hanging="360"/>
      </w:pPr>
    </w:lvl>
    <w:lvl w:ilvl="4" w:tplc="08090019" w:tentative="1">
      <w:start w:val="1"/>
      <w:numFmt w:val="lowerLetter"/>
      <w:lvlText w:val="%5."/>
      <w:lvlJc w:val="left"/>
      <w:pPr>
        <w:ind w:left="3636" w:hanging="360"/>
      </w:pPr>
    </w:lvl>
    <w:lvl w:ilvl="5" w:tplc="0809001B" w:tentative="1">
      <w:start w:val="1"/>
      <w:numFmt w:val="lowerRoman"/>
      <w:lvlText w:val="%6."/>
      <w:lvlJc w:val="right"/>
      <w:pPr>
        <w:ind w:left="4356" w:hanging="180"/>
      </w:pPr>
    </w:lvl>
    <w:lvl w:ilvl="6" w:tplc="0809000F" w:tentative="1">
      <w:start w:val="1"/>
      <w:numFmt w:val="decimal"/>
      <w:lvlText w:val="%7."/>
      <w:lvlJc w:val="left"/>
      <w:pPr>
        <w:ind w:left="5076" w:hanging="360"/>
      </w:pPr>
    </w:lvl>
    <w:lvl w:ilvl="7" w:tplc="08090019" w:tentative="1">
      <w:start w:val="1"/>
      <w:numFmt w:val="lowerLetter"/>
      <w:lvlText w:val="%8."/>
      <w:lvlJc w:val="left"/>
      <w:pPr>
        <w:ind w:left="5796" w:hanging="360"/>
      </w:pPr>
    </w:lvl>
    <w:lvl w:ilvl="8" w:tplc="08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2" w15:restartNumberingAfterBreak="0">
    <w:nsid w:val="567A4B78"/>
    <w:multiLevelType w:val="hybridMultilevel"/>
    <w:tmpl w:val="665C59BE"/>
    <w:lvl w:ilvl="0" w:tplc="57667BD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9823BF"/>
    <w:multiLevelType w:val="hybridMultilevel"/>
    <w:tmpl w:val="0A048D06"/>
    <w:lvl w:ilvl="0" w:tplc="BFBC37FA">
      <w:start w:val="1"/>
      <w:numFmt w:val="decimal"/>
      <w:lvlText w:val="%1."/>
      <w:lvlJc w:val="left"/>
      <w:pPr>
        <w:ind w:left="756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76" w:hanging="360"/>
      </w:pPr>
    </w:lvl>
    <w:lvl w:ilvl="2" w:tplc="0809001B" w:tentative="1">
      <w:start w:val="1"/>
      <w:numFmt w:val="lowerRoman"/>
      <w:lvlText w:val="%3."/>
      <w:lvlJc w:val="right"/>
      <w:pPr>
        <w:ind w:left="2196" w:hanging="180"/>
      </w:pPr>
    </w:lvl>
    <w:lvl w:ilvl="3" w:tplc="0809000F" w:tentative="1">
      <w:start w:val="1"/>
      <w:numFmt w:val="decimal"/>
      <w:lvlText w:val="%4."/>
      <w:lvlJc w:val="left"/>
      <w:pPr>
        <w:ind w:left="2916" w:hanging="360"/>
      </w:pPr>
    </w:lvl>
    <w:lvl w:ilvl="4" w:tplc="08090019" w:tentative="1">
      <w:start w:val="1"/>
      <w:numFmt w:val="lowerLetter"/>
      <w:lvlText w:val="%5."/>
      <w:lvlJc w:val="left"/>
      <w:pPr>
        <w:ind w:left="3636" w:hanging="360"/>
      </w:pPr>
    </w:lvl>
    <w:lvl w:ilvl="5" w:tplc="0809001B" w:tentative="1">
      <w:start w:val="1"/>
      <w:numFmt w:val="lowerRoman"/>
      <w:lvlText w:val="%6."/>
      <w:lvlJc w:val="right"/>
      <w:pPr>
        <w:ind w:left="4356" w:hanging="180"/>
      </w:pPr>
    </w:lvl>
    <w:lvl w:ilvl="6" w:tplc="0809000F" w:tentative="1">
      <w:start w:val="1"/>
      <w:numFmt w:val="decimal"/>
      <w:lvlText w:val="%7."/>
      <w:lvlJc w:val="left"/>
      <w:pPr>
        <w:ind w:left="5076" w:hanging="360"/>
      </w:pPr>
    </w:lvl>
    <w:lvl w:ilvl="7" w:tplc="08090019" w:tentative="1">
      <w:start w:val="1"/>
      <w:numFmt w:val="lowerLetter"/>
      <w:lvlText w:val="%8."/>
      <w:lvlJc w:val="left"/>
      <w:pPr>
        <w:ind w:left="5796" w:hanging="360"/>
      </w:pPr>
    </w:lvl>
    <w:lvl w:ilvl="8" w:tplc="08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4" w15:restartNumberingAfterBreak="0">
    <w:nsid w:val="663660BA"/>
    <w:multiLevelType w:val="hybridMultilevel"/>
    <w:tmpl w:val="59742A7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0F33CF"/>
    <w:multiLevelType w:val="hybridMultilevel"/>
    <w:tmpl w:val="57EA21B0"/>
    <w:lvl w:ilvl="0" w:tplc="4BB8616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B95A1D"/>
    <w:multiLevelType w:val="hybridMultilevel"/>
    <w:tmpl w:val="9578AB32"/>
    <w:lvl w:ilvl="0" w:tplc="6B96B94E">
      <w:numFmt w:val="bullet"/>
      <w:lvlText w:val=""/>
      <w:lvlJc w:val="left"/>
      <w:pPr>
        <w:ind w:left="1080" w:hanging="72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8904D3"/>
    <w:multiLevelType w:val="hybridMultilevel"/>
    <w:tmpl w:val="865E4A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BC39A2"/>
    <w:multiLevelType w:val="hybridMultilevel"/>
    <w:tmpl w:val="25D6E5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563739">
    <w:abstractNumId w:val="10"/>
  </w:num>
  <w:num w:numId="2" w16cid:durableId="1566601342">
    <w:abstractNumId w:val="9"/>
  </w:num>
  <w:num w:numId="3" w16cid:durableId="1792439314">
    <w:abstractNumId w:val="16"/>
  </w:num>
  <w:num w:numId="4" w16cid:durableId="648023921">
    <w:abstractNumId w:val="19"/>
  </w:num>
  <w:num w:numId="5" w16cid:durableId="1071587170">
    <w:abstractNumId w:val="12"/>
  </w:num>
  <w:num w:numId="6" w16cid:durableId="1980963595">
    <w:abstractNumId w:val="2"/>
  </w:num>
  <w:num w:numId="7" w16cid:durableId="1251238989">
    <w:abstractNumId w:val="18"/>
  </w:num>
  <w:num w:numId="8" w16cid:durableId="1323698449">
    <w:abstractNumId w:val="3"/>
  </w:num>
  <w:num w:numId="9" w16cid:durableId="374819062">
    <w:abstractNumId w:val="15"/>
  </w:num>
  <w:num w:numId="10" w16cid:durableId="48959412">
    <w:abstractNumId w:val="24"/>
  </w:num>
  <w:num w:numId="11" w16cid:durableId="212278182">
    <w:abstractNumId w:val="11"/>
  </w:num>
  <w:num w:numId="12" w16cid:durableId="1048912629">
    <w:abstractNumId w:val="0"/>
  </w:num>
  <w:num w:numId="13" w16cid:durableId="691613131">
    <w:abstractNumId w:val="27"/>
  </w:num>
  <w:num w:numId="14" w16cid:durableId="968824050">
    <w:abstractNumId w:val="23"/>
  </w:num>
  <w:num w:numId="15" w16cid:durableId="556551951">
    <w:abstractNumId w:val="21"/>
  </w:num>
  <w:num w:numId="16" w16cid:durableId="499662152">
    <w:abstractNumId w:val="1"/>
  </w:num>
  <w:num w:numId="17" w16cid:durableId="2044667831">
    <w:abstractNumId w:val="13"/>
  </w:num>
  <w:num w:numId="18" w16cid:durableId="1421634327">
    <w:abstractNumId w:val="28"/>
  </w:num>
  <w:num w:numId="19" w16cid:durableId="222831954">
    <w:abstractNumId w:val="22"/>
  </w:num>
  <w:num w:numId="20" w16cid:durableId="1704791254">
    <w:abstractNumId w:val="6"/>
  </w:num>
  <w:num w:numId="21" w16cid:durableId="614212970">
    <w:abstractNumId w:val="20"/>
  </w:num>
  <w:num w:numId="22" w16cid:durableId="646859474">
    <w:abstractNumId w:val="26"/>
  </w:num>
  <w:num w:numId="23" w16cid:durableId="1436559225">
    <w:abstractNumId w:val="14"/>
  </w:num>
  <w:num w:numId="24" w16cid:durableId="2138793995">
    <w:abstractNumId w:val="8"/>
  </w:num>
  <w:num w:numId="25" w16cid:durableId="97019598">
    <w:abstractNumId w:val="4"/>
  </w:num>
  <w:num w:numId="26" w16cid:durableId="728764771">
    <w:abstractNumId w:val="17"/>
  </w:num>
  <w:num w:numId="27" w16cid:durableId="1835564129">
    <w:abstractNumId w:val="5"/>
  </w:num>
  <w:num w:numId="28" w16cid:durableId="742407319">
    <w:abstractNumId w:val="7"/>
  </w:num>
  <w:num w:numId="29" w16cid:durableId="160727681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PE" w:vendorID="64" w:dllVersion="0" w:nlCheck="1" w:checkStyle="0"/>
  <w:activeWritingStyle w:appName="MSWord" w:lang="es-CO" w:vendorID="64" w:dllVersion="0" w:nlCheck="1" w:checkStyle="0"/>
  <w:proofState w:spelling="clean" w:grammar="clean"/>
  <w:attachedTemplate r:id="rId1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C3A"/>
    <w:rsid w:val="00006A06"/>
    <w:rsid w:val="00007E4A"/>
    <w:rsid w:val="0001151F"/>
    <w:rsid w:val="00011886"/>
    <w:rsid w:val="00015E8E"/>
    <w:rsid w:val="00016282"/>
    <w:rsid w:val="0002354D"/>
    <w:rsid w:val="00023866"/>
    <w:rsid w:val="00025200"/>
    <w:rsid w:val="0003233B"/>
    <w:rsid w:val="00032F3C"/>
    <w:rsid w:val="00036484"/>
    <w:rsid w:val="00037634"/>
    <w:rsid w:val="00041122"/>
    <w:rsid w:val="0004434A"/>
    <w:rsid w:val="00047480"/>
    <w:rsid w:val="00054B73"/>
    <w:rsid w:val="0006535D"/>
    <w:rsid w:val="00066D21"/>
    <w:rsid w:val="00067FB9"/>
    <w:rsid w:val="0008583B"/>
    <w:rsid w:val="000909B6"/>
    <w:rsid w:val="000941BE"/>
    <w:rsid w:val="00097524"/>
    <w:rsid w:val="000A4300"/>
    <w:rsid w:val="000A5591"/>
    <w:rsid w:val="000B384E"/>
    <w:rsid w:val="000B42DA"/>
    <w:rsid w:val="000D03D2"/>
    <w:rsid w:val="000D0CB1"/>
    <w:rsid w:val="000D31F4"/>
    <w:rsid w:val="000D43BC"/>
    <w:rsid w:val="000D448E"/>
    <w:rsid w:val="000D4985"/>
    <w:rsid w:val="000D57FA"/>
    <w:rsid w:val="000D71AD"/>
    <w:rsid w:val="000D7A21"/>
    <w:rsid w:val="000E29B3"/>
    <w:rsid w:val="000E355E"/>
    <w:rsid w:val="000E45CC"/>
    <w:rsid w:val="00103760"/>
    <w:rsid w:val="00105760"/>
    <w:rsid w:val="001131E4"/>
    <w:rsid w:val="00114593"/>
    <w:rsid w:val="0012569B"/>
    <w:rsid w:val="00125FEB"/>
    <w:rsid w:val="00126F0A"/>
    <w:rsid w:val="00131103"/>
    <w:rsid w:val="00137565"/>
    <w:rsid w:val="00137BFA"/>
    <w:rsid w:val="00146974"/>
    <w:rsid w:val="001550A6"/>
    <w:rsid w:val="00155C3B"/>
    <w:rsid w:val="00160AC1"/>
    <w:rsid w:val="00160AEA"/>
    <w:rsid w:val="001636A9"/>
    <w:rsid w:val="001645FD"/>
    <w:rsid w:val="0017066D"/>
    <w:rsid w:val="00171023"/>
    <w:rsid w:val="00175709"/>
    <w:rsid w:val="001B4243"/>
    <w:rsid w:val="001C02FD"/>
    <w:rsid w:val="001C0409"/>
    <w:rsid w:val="001C4640"/>
    <w:rsid w:val="001D1240"/>
    <w:rsid w:val="001D2B1A"/>
    <w:rsid w:val="001D3B6E"/>
    <w:rsid w:val="001E0860"/>
    <w:rsid w:val="001E1B67"/>
    <w:rsid w:val="001E2655"/>
    <w:rsid w:val="001E380D"/>
    <w:rsid w:val="001F1CD9"/>
    <w:rsid w:val="001F65EE"/>
    <w:rsid w:val="001F7281"/>
    <w:rsid w:val="00200275"/>
    <w:rsid w:val="00200C43"/>
    <w:rsid w:val="00202315"/>
    <w:rsid w:val="00207898"/>
    <w:rsid w:val="00214185"/>
    <w:rsid w:val="0021459F"/>
    <w:rsid w:val="002201F3"/>
    <w:rsid w:val="00220573"/>
    <w:rsid w:val="002357C7"/>
    <w:rsid w:val="0024113C"/>
    <w:rsid w:val="002442C1"/>
    <w:rsid w:val="00244AA2"/>
    <w:rsid w:val="00251D74"/>
    <w:rsid w:val="00256DBC"/>
    <w:rsid w:val="00257755"/>
    <w:rsid w:val="0027146F"/>
    <w:rsid w:val="00282F34"/>
    <w:rsid w:val="0028411B"/>
    <w:rsid w:val="00284A32"/>
    <w:rsid w:val="00285C93"/>
    <w:rsid w:val="0028625C"/>
    <w:rsid w:val="002935E4"/>
    <w:rsid w:val="0029537C"/>
    <w:rsid w:val="002970FE"/>
    <w:rsid w:val="002970FF"/>
    <w:rsid w:val="002A05E3"/>
    <w:rsid w:val="002B298C"/>
    <w:rsid w:val="002B2A41"/>
    <w:rsid w:val="002E21CC"/>
    <w:rsid w:val="002F3549"/>
    <w:rsid w:val="002F6EAA"/>
    <w:rsid w:val="00304073"/>
    <w:rsid w:val="0031400C"/>
    <w:rsid w:val="0032744C"/>
    <w:rsid w:val="00331F6E"/>
    <w:rsid w:val="003353CB"/>
    <w:rsid w:val="00340AEF"/>
    <w:rsid w:val="00352B5B"/>
    <w:rsid w:val="003566AB"/>
    <w:rsid w:val="00357C38"/>
    <w:rsid w:val="00367DEA"/>
    <w:rsid w:val="00372507"/>
    <w:rsid w:val="003748DD"/>
    <w:rsid w:val="00380C4A"/>
    <w:rsid w:val="00383B79"/>
    <w:rsid w:val="003866CD"/>
    <w:rsid w:val="00390CEF"/>
    <w:rsid w:val="003A565D"/>
    <w:rsid w:val="003A6BC3"/>
    <w:rsid w:val="003A7AD2"/>
    <w:rsid w:val="003B1355"/>
    <w:rsid w:val="003C0725"/>
    <w:rsid w:val="003C25C0"/>
    <w:rsid w:val="003C50E4"/>
    <w:rsid w:val="003D0352"/>
    <w:rsid w:val="003D3F6A"/>
    <w:rsid w:val="003D78B8"/>
    <w:rsid w:val="003E1034"/>
    <w:rsid w:val="003E3AA8"/>
    <w:rsid w:val="003E4127"/>
    <w:rsid w:val="003E5A8A"/>
    <w:rsid w:val="003F1859"/>
    <w:rsid w:val="003F381F"/>
    <w:rsid w:val="0042373E"/>
    <w:rsid w:val="00436FF5"/>
    <w:rsid w:val="00440A6C"/>
    <w:rsid w:val="00446045"/>
    <w:rsid w:val="004514F8"/>
    <w:rsid w:val="00460B35"/>
    <w:rsid w:val="00462BAE"/>
    <w:rsid w:val="004638E3"/>
    <w:rsid w:val="00464DC5"/>
    <w:rsid w:val="004665D1"/>
    <w:rsid w:val="004712EC"/>
    <w:rsid w:val="00472018"/>
    <w:rsid w:val="00473E57"/>
    <w:rsid w:val="004756E1"/>
    <w:rsid w:val="00477697"/>
    <w:rsid w:val="004778BF"/>
    <w:rsid w:val="00491BA4"/>
    <w:rsid w:val="00491EFC"/>
    <w:rsid w:val="004961E2"/>
    <w:rsid w:val="004A294E"/>
    <w:rsid w:val="004A4642"/>
    <w:rsid w:val="004B49BD"/>
    <w:rsid w:val="004B616A"/>
    <w:rsid w:val="004B77C3"/>
    <w:rsid w:val="004C5381"/>
    <w:rsid w:val="004D1717"/>
    <w:rsid w:val="004D6D90"/>
    <w:rsid w:val="004E217A"/>
    <w:rsid w:val="004E7084"/>
    <w:rsid w:val="004F051E"/>
    <w:rsid w:val="004F290E"/>
    <w:rsid w:val="004F4169"/>
    <w:rsid w:val="00551106"/>
    <w:rsid w:val="00557F0B"/>
    <w:rsid w:val="00561AA6"/>
    <w:rsid w:val="0057161C"/>
    <w:rsid w:val="00571E76"/>
    <w:rsid w:val="0057221F"/>
    <w:rsid w:val="00584EF0"/>
    <w:rsid w:val="00585402"/>
    <w:rsid w:val="00587AE0"/>
    <w:rsid w:val="005905BF"/>
    <w:rsid w:val="00590AFC"/>
    <w:rsid w:val="005941ED"/>
    <w:rsid w:val="005A4988"/>
    <w:rsid w:val="005B07D5"/>
    <w:rsid w:val="005B3593"/>
    <w:rsid w:val="005B38E5"/>
    <w:rsid w:val="005B468D"/>
    <w:rsid w:val="005B492E"/>
    <w:rsid w:val="005C0522"/>
    <w:rsid w:val="005D4D9B"/>
    <w:rsid w:val="005D6951"/>
    <w:rsid w:val="005D7889"/>
    <w:rsid w:val="005E0319"/>
    <w:rsid w:val="005E14FC"/>
    <w:rsid w:val="005E3CF5"/>
    <w:rsid w:val="005F17A2"/>
    <w:rsid w:val="00611FF8"/>
    <w:rsid w:val="00612BCA"/>
    <w:rsid w:val="00614557"/>
    <w:rsid w:val="00614AF0"/>
    <w:rsid w:val="00615BD3"/>
    <w:rsid w:val="00616286"/>
    <w:rsid w:val="00621CAD"/>
    <w:rsid w:val="00622124"/>
    <w:rsid w:val="00626A4C"/>
    <w:rsid w:val="006339AC"/>
    <w:rsid w:val="00633F9A"/>
    <w:rsid w:val="00636A13"/>
    <w:rsid w:val="006414CB"/>
    <w:rsid w:val="00643BC9"/>
    <w:rsid w:val="00653554"/>
    <w:rsid w:val="00657A8F"/>
    <w:rsid w:val="00662A3B"/>
    <w:rsid w:val="00663A92"/>
    <w:rsid w:val="00665967"/>
    <w:rsid w:val="00666662"/>
    <w:rsid w:val="006676FF"/>
    <w:rsid w:val="00672A7C"/>
    <w:rsid w:val="0068028F"/>
    <w:rsid w:val="00687D4A"/>
    <w:rsid w:val="00692CA9"/>
    <w:rsid w:val="00693FE4"/>
    <w:rsid w:val="006A5ED1"/>
    <w:rsid w:val="006B1219"/>
    <w:rsid w:val="006B1CF7"/>
    <w:rsid w:val="006B44A4"/>
    <w:rsid w:val="006C0912"/>
    <w:rsid w:val="006C2527"/>
    <w:rsid w:val="006D4410"/>
    <w:rsid w:val="006D4D5C"/>
    <w:rsid w:val="006D6338"/>
    <w:rsid w:val="006E0E93"/>
    <w:rsid w:val="006E6E80"/>
    <w:rsid w:val="006E6F10"/>
    <w:rsid w:val="006F6307"/>
    <w:rsid w:val="006F6E50"/>
    <w:rsid w:val="007057A6"/>
    <w:rsid w:val="00711D37"/>
    <w:rsid w:val="007218CB"/>
    <w:rsid w:val="00722C7E"/>
    <w:rsid w:val="007405BF"/>
    <w:rsid w:val="00741B2C"/>
    <w:rsid w:val="00742B04"/>
    <w:rsid w:val="00744D1A"/>
    <w:rsid w:val="00756785"/>
    <w:rsid w:val="00762480"/>
    <w:rsid w:val="007641C3"/>
    <w:rsid w:val="00765BD2"/>
    <w:rsid w:val="0077630A"/>
    <w:rsid w:val="00776AC1"/>
    <w:rsid w:val="00783578"/>
    <w:rsid w:val="00783E8F"/>
    <w:rsid w:val="0078492E"/>
    <w:rsid w:val="007928F8"/>
    <w:rsid w:val="007949B3"/>
    <w:rsid w:val="007A0819"/>
    <w:rsid w:val="007B02C3"/>
    <w:rsid w:val="007B3434"/>
    <w:rsid w:val="007B5C50"/>
    <w:rsid w:val="007C1C6A"/>
    <w:rsid w:val="007C2095"/>
    <w:rsid w:val="007E4091"/>
    <w:rsid w:val="007E68B4"/>
    <w:rsid w:val="007E7021"/>
    <w:rsid w:val="007F1757"/>
    <w:rsid w:val="007F6082"/>
    <w:rsid w:val="007F63F0"/>
    <w:rsid w:val="00800943"/>
    <w:rsid w:val="00807437"/>
    <w:rsid w:val="00821A9E"/>
    <w:rsid w:val="00824474"/>
    <w:rsid w:val="008358C5"/>
    <w:rsid w:val="00837C3A"/>
    <w:rsid w:val="0084442D"/>
    <w:rsid w:val="0084773E"/>
    <w:rsid w:val="00864D90"/>
    <w:rsid w:val="008732E8"/>
    <w:rsid w:val="0087508E"/>
    <w:rsid w:val="008813F7"/>
    <w:rsid w:val="00885F1A"/>
    <w:rsid w:val="008A483A"/>
    <w:rsid w:val="008A5A50"/>
    <w:rsid w:val="008B0358"/>
    <w:rsid w:val="008B4252"/>
    <w:rsid w:val="008C4034"/>
    <w:rsid w:val="008C430C"/>
    <w:rsid w:val="008C54C1"/>
    <w:rsid w:val="008D1746"/>
    <w:rsid w:val="008D3041"/>
    <w:rsid w:val="008D5042"/>
    <w:rsid w:val="008E3AEB"/>
    <w:rsid w:val="008F2288"/>
    <w:rsid w:val="008F51FC"/>
    <w:rsid w:val="009138E9"/>
    <w:rsid w:val="00940DAD"/>
    <w:rsid w:val="00942161"/>
    <w:rsid w:val="00952729"/>
    <w:rsid w:val="00967202"/>
    <w:rsid w:val="00970097"/>
    <w:rsid w:val="00970A1B"/>
    <w:rsid w:val="00993506"/>
    <w:rsid w:val="009A0B68"/>
    <w:rsid w:val="009A4709"/>
    <w:rsid w:val="009A4F45"/>
    <w:rsid w:val="009A7A51"/>
    <w:rsid w:val="009B3A71"/>
    <w:rsid w:val="009B3AC5"/>
    <w:rsid w:val="009B5D03"/>
    <w:rsid w:val="009B6BD4"/>
    <w:rsid w:val="009C3F2E"/>
    <w:rsid w:val="009D1467"/>
    <w:rsid w:val="009D5D49"/>
    <w:rsid w:val="009D7831"/>
    <w:rsid w:val="009E4DF3"/>
    <w:rsid w:val="009E7C94"/>
    <w:rsid w:val="009F2CAF"/>
    <w:rsid w:val="009F7C70"/>
    <w:rsid w:val="00A03123"/>
    <w:rsid w:val="00A06D62"/>
    <w:rsid w:val="00A101FB"/>
    <w:rsid w:val="00A114DD"/>
    <w:rsid w:val="00A26DE9"/>
    <w:rsid w:val="00A27769"/>
    <w:rsid w:val="00A32F0F"/>
    <w:rsid w:val="00A35CB7"/>
    <w:rsid w:val="00A36BE7"/>
    <w:rsid w:val="00A36D15"/>
    <w:rsid w:val="00A407D0"/>
    <w:rsid w:val="00A4308E"/>
    <w:rsid w:val="00A45CD1"/>
    <w:rsid w:val="00A46F04"/>
    <w:rsid w:val="00A51D49"/>
    <w:rsid w:val="00A52447"/>
    <w:rsid w:val="00A52A01"/>
    <w:rsid w:val="00A55EC8"/>
    <w:rsid w:val="00A62687"/>
    <w:rsid w:val="00A6535D"/>
    <w:rsid w:val="00A702EC"/>
    <w:rsid w:val="00A70306"/>
    <w:rsid w:val="00A80C1E"/>
    <w:rsid w:val="00A81702"/>
    <w:rsid w:val="00A81A25"/>
    <w:rsid w:val="00A821D7"/>
    <w:rsid w:val="00A9595E"/>
    <w:rsid w:val="00A96DC8"/>
    <w:rsid w:val="00AB4DB1"/>
    <w:rsid w:val="00AC36C2"/>
    <w:rsid w:val="00AC3797"/>
    <w:rsid w:val="00AC42CF"/>
    <w:rsid w:val="00AD45DA"/>
    <w:rsid w:val="00AD512B"/>
    <w:rsid w:val="00AD724A"/>
    <w:rsid w:val="00AE0868"/>
    <w:rsid w:val="00AE16D2"/>
    <w:rsid w:val="00AE24B1"/>
    <w:rsid w:val="00AE6780"/>
    <w:rsid w:val="00AE7C05"/>
    <w:rsid w:val="00AF125D"/>
    <w:rsid w:val="00AF13F7"/>
    <w:rsid w:val="00B02667"/>
    <w:rsid w:val="00B17B29"/>
    <w:rsid w:val="00B259EF"/>
    <w:rsid w:val="00B4284C"/>
    <w:rsid w:val="00B43B4A"/>
    <w:rsid w:val="00B44349"/>
    <w:rsid w:val="00B47173"/>
    <w:rsid w:val="00B5561E"/>
    <w:rsid w:val="00B55C01"/>
    <w:rsid w:val="00B646AE"/>
    <w:rsid w:val="00B72CE3"/>
    <w:rsid w:val="00B803BC"/>
    <w:rsid w:val="00B82FDE"/>
    <w:rsid w:val="00B86AA8"/>
    <w:rsid w:val="00B910C5"/>
    <w:rsid w:val="00B92175"/>
    <w:rsid w:val="00B956EB"/>
    <w:rsid w:val="00BA19F0"/>
    <w:rsid w:val="00BA1A7A"/>
    <w:rsid w:val="00BA4A6D"/>
    <w:rsid w:val="00BB4347"/>
    <w:rsid w:val="00BB74F9"/>
    <w:rsid w:val="00BC106A"/>
    <w:rsid w:val="00BC4CF5"/>
    <w:rsid w:val="00BD3FBE"/>
    <w:rsid w:val="00BD5739"/>
    <w:rsid w:val="00BD699C"/>
    <w:rsid w:val="00BE3253"/>
    <w:rsid w:val="00BE34A7"/>
    <w:rsid w:val="00BE64A2"/>
    <w:rsid w:val="00BF2C22"/>
    <w:rsid w:val="00C35FB8"/>
    <w:rsid w:val="00C3703A"/>
    <w:rsid w:val="00C470F1"/>
    <w:rsid w:val="00C52AE1"/>
    <w:rsid w:val="00C576C5"/>
    <w:rsid w:val="00C62C7B"/>
    <w:rsid w:val="00C64E9C"/>
    <w:rsid w:val="00C76DB0"/>
    <w:rsid w:val="00C80CAF"/>
    <w:rsid w:val="00C85CA6"/>
    <w:rsid w:val="00C87282"/>
    <w:rsid w:val="00C93D94"/>
    <w:rsid w:val="00C93FAC"/>
    <w:rsid w:val="00C97ADD"/>
    <w:rsid w:val="00C97E7C"/>
    <w:rsid w:val="00CA0248"/>
    <w:rsid w:val="00CA12B6"/>
    <w:rsid w:val="00CA12EE"/>
    <w:rsid w:val="00CA2942"/>
    <w:rsid w:val="00CA4FF3"/>
    <w:rsid w:val="00CB3D7C"/>
    <w:rsid w:val="00CC0963"/>
    <w:rsid w:val="00CC0E0C"/>
    <w:rsid w:val="00CD5B56"/>
    <w:rsid w:val="00CE252C"/>
    <w:rsid w:val="00CE6B03"/>
    <w:rsid w:val="00CE6E6A"/>
    <w:rsid w:val="00D0288F"/>
    <w:rsid w:val="00D1253C"/>
    <w:rsid w:val="00D15C24"/>
    <w:rsid w:val="00D16E2E"/>
    <w:rsid w:val="00D23BB7"/>
    <w:rsid w:val="00D248A3"/>
    <w:rsid w:val="00D30EEB"/>
    <w:rsid w:val="00D3132C"/>
    <w:rsid w:val="00D35C7D"/>
    <w:rsid w:val="00D55026"/>
    <w:rsid w:val="00D6203C"/>
    <w:rsid w:val="00D6448C"/>
    <w:rsid w:val="00D70636"/>
    <w:rsid w:val="00D71E86"/>
    <w:rsid w:val="00D72BDD"/>
    <w:rsid w:val="00D754A6"/>
    <w:rsid w:val="00D773D8"/>
    <w:rsid w:val="00D831DE"/>
    <w:rsid w:val="00D836A4"/>
    <w:rsid w:val="00D866AC"/>
    <w:rsid w:val="00D9227D"/>
    <w:rsid w:val="00D963D2"/>
    <w:rsid w:val="00DA105B"/>
    <w:rsid w:val="00DA409A"/>
    <w:rsid w:val="00DA4218"/>
    <w:rsid w:val="00DB2D81"/>
    <w:rsid w:val="00DB3966"/>
    <w:rsid w:val="00DB54DF"/>
    <w:rsid w:val="00DB74DC"/>
    <w:rsid w:val="00DC7E0C"/>
    <w:rsid w:val="00DD3998"/>
    <w:rsid w:val="00DD71E8"/>
    <w:rsid w:val="00DD7235"/>
    <w:rsid w:val="00DE3A41"/>
    <w:rsid w:val="00DE4A54"/>
    <w:rsid w:val="00DE7C0D"/>
    <w:rsid w:val="00DF4A0D"/>
    <w:rsid w:val="00E05377"/>
    <w:rsid w:val="00E11868"/>
    <w:rsid w:val="00E16383"/>
    <w:rsid w:val="00E16A59"/>
    <w:rsid w:val="00E213A7"/>
    <w:rsid w:val="00E30137"/>
    <w:rsid w:val="00E3210A"/>
    <w:rsid w:val="00E33D52"/>
    <w:rsid w:val="00E362B9"/>
    <w:rsid w:val="00E50973"/>
    <w:rsid w:val="00E66BDB"/>
    <w:rsid w:val="00E67D6C"/>
    <w:rsid w:val="00E81756"/>
    <w:rsid w:val="00E82503"/>
    <w:rsid w:val="00EA0EA8"/>
    <w:rsid w:val="00EA674B"/>
    <w:rsid w:val="00EB1544"/>
    <w:rsid w:val="00EB6DD2"/>
    <w:rsid w:val="00EB7EC1"/>
    <w:rsid w:val="00EC1415"/>
    <w:rsid w:val="00ED02A3"/>
    <w:rsid w:val="00ED0D36"/>
    <w:rsid w:val="00ED1904"/>
    <w:rsid w:val="00EE219B"/>
    <w:rsid w:val="00EE714F"/>
    <w:rsid w:val="00EF0B70"/>
    <w:rsid w:val="00EF3FF6"/>
    <w:rsid w:val="00EF57B0"/>
    <w:rsid w:val="00F126AD"/>
    <w:rsid w:val="00F152E1"/>
    <w:rsid w:val="00F15420"/>
    <w:rsid w:val="00F23057"/>
    <w:rsid w:val="00F26941"/>
    <w:rsid w:val="00F35FC4"/>
    <w:rsid w:val="00F41645"/>
    <w:rsid w:val="00F43F12"/>
    <w:rsid w:val="00F44139"/>
    <w:rsid w:val="00F50B18"/>
    <w:rsid w:val="00F52F4D"/>
    <w:rsid w:val="00F6102F"/>
    <w:rsid w:val="00F62415"/>
    <w:rsid w:val="00F7751B"/>
    <w:rsid w:val="00F80971"/>
    <w:rsid w:val="00F82DAA"/>
    <w:rsid w:val="00F90094"/>
    <w:rsid w:val="00F90F97"/>
    <w:rsid w:val="00F97C08"/>
    <w:rsid w:val="00FA42C4"/>
    <w:rsid w:val="00FC51F4"/>
    <w:rsid w:val="00FC5393"/>
    <w:rsid w:val="00FC7FA5"/>
    <w:rsid w:val="00FD0DE4"/>
    <w:rsid w:val="00FD0E93"/>
    <w:rsid w:val="00FD14AD"/>
    <w:rsid w:val="00FD1ACE"/>
    <w:rsid w:val="00FD7947"/>
    <w:rsid w:val="00FE0542"/>
    <w:rsid w:val="00FE2ABE"/>
    <w:rsid w:val="00FE3F1B"/>
    <w:rsid w:val="00FE5C1B"/>
    <w:rsid w:val="00FE6340"/>
    <w:rsid w:val="00FF0092"/>
    <w:rsid w:val="00FF015B"/>
    <w:rsid w:val="00FF3A74"/>
    <w:rsid w:val="00FF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3F296"/>
  <w15:docId w15:val="{16F4E211-5E28-45E5-9CD3-E16DA3DA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A50"/>
    <w:pPr>
      <w:spacing w:after="200" w:line="276" w:lineRule="auto"/>
    </w:pPr>
    <w:rPr>
      <w:sz w:val="22"/>
      <w:szCs w:val="22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73E57"/>
    <w:pPr>
      <w:keepNext/>
      <w:keepLines/>
      <w:spacing w:before="480" w:after="0" w:line="259" w:lineRule="auto"/>
      <w:jc w:val="center"/>
      <w:outlineLvl w:val="0"/>
    </w:pPr>
    <w:rPr>
      <w:rFonts w:eastAsia="Times New Roman"/>
      <w:b/>
      <w:bCs/>
      <w:sz w:val="36"/>
      <w:szCs w:val="28"/>
      <w:u w:val="single"/>
      <w:lang w:val="en-GB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73E57"/>
    <w:pPr>
      <w:keepNext/>
      <w:keepLines/>
      <w:spacing w:before="200" w:after="0"/>
      <w:jc w:val="center"/>
      <w:outlineLvl w:val="1"/>
    </w:pPr>
    <w:rPr>
      <w:rFonts w:eastAsia="Times New Roman"/>
      <w:b/>
      <w:bCs/>
      <w:sz w:val="28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473E57"/>
    <w:rPr>
      <w:rFonts w:ascii="Calibri" w:eastAsia="Times New Roman" w:hAnsi="Calibri" w:cs="Times New Roman"/>
      <w:b/>
      <w:bCs/>
      <w:sz w:val="36"/>
      <w:szCs w:val="28"/>
      <w:u w:val="single"/>
      <w:lang w:val="en-GB"/>
    </w:rPr>
  </w:style>
  <w:style w:type="character" w:customStyle="1" w:styleId="Ttulo2Car">
    <w:name w:val="Título 2 Car"/>
    <w:link w:val="Ttulo2"/>
    <w:uiPriority w:val="9"/>
    <w:rsid w:val="00473E57"/>
    <w:rPr>
      <w:rFonts w:ascii="Calibri" w:eastAsia="Times New Roman" w:hAnsi="Calibri" w:cs="Times New Roman"/>
      <w:b/>
      <w:bCs/>
      <w:sz w:val="28"/>
      <w:u w:val="single"/>
      <w:lang w:val="en-US"/>
    </w:rPr>
  </w:style>
  <w:style w:type="table" w:styleId="Tablaconcuadrcula">
    <w:name w:val="Table Grid"/>
    <w:basedOn w:val="Tablanormal"/>
    <w:uiPriority w:val="59"/>
    <w:rsid w:val="00473E57"/>
    <w:rPr>
      <w:lang w:eastAsia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anormal"/>
    <w:uiPriority w:val="60"/>
    <w:rsid w:val="00473E57"/>
    <w:rPr>
      <w:color w:val="000000"/>
      <w:lang w:eastAsia="es-A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rafodelista">
    <w:name w:val="List Paragraph"/>
    <w:basedOn w:val="Normal"/>
    <w:uiPriority w:val="34"/>
    <w:qFormat/>
    <w:rsid w:val="00473E5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en-GB" w:eastAsia="en-GB"/>
    </w:rPr>
  </w:style>
  <w:style w:type="paragraph" w:styleId="Encabezado">
    <w:name w:val="header"/>
    <w:basedOn w:val="Normal"/>
    <w:link w:val="EncabezadoCar"/>
    <w:uiPriority w:val="99"/>
    <w:unhideWhenUsed/>
    <w:rsid w:val="00473E57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link w:val="Encabezado"/>
    <w:uiPriority w:val="99"/>
    <w:rsid w:val="00473E57"/>
    <w:rPr>
      <w:rFonts w:ascii="Calibri" w:eastAsia="Calibri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473E57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link w:val="Piedepgina"/>
    <w:uiPriority w:val="99"/>
    <w:rsid w:val="00473E57"/>
    <w:rPr>
      <w:rFonts w:ascii="Calibri" w:eastAsia="Calibri" w:hAnsi="Calibri" w:cs="Times New Roman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3E5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73E57"/>
    <w:rPr>
      <w:rFonts w:ascii="Tahoma" w:eastAsia="Calibri" w:hAnsi="Tahoma" w:cs="Times New Roman"/>
      <w:sz w:val="16"/>
      <w:szCs w:val="16"/>
      <w:lang w:val="en-US"/>
    </w:rPr>
  </w:style>
  <w:style w:type="character" w:customStyle="1" w:styleId="Italic">
    <w:name w:val="Italic"/>
    <w:uiPriority w:val="99"/>
    <w:rsid w:val="00473E57"/>
    <w:rPr>
      <w:i/>
      <w:i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73E5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473E57"/>
    <w:rPr>
      <w:rFonts w:ascii="Calibri" w:eastAsia="Calibri" w:hAnsi="Calibri" w:cs="Times New Roman"/>
      <w:sz w:val="20"/>
      <w:szCs w:val="20"/>
      <w:lang w:val="en-US"/>
    </w:rPr>
  </w:style>
  <w:style w:type="character" w:styleId="Refdenotaalpie">
    <w:name w:val="footnote reference"/>
    <w:uiPriority w:val="99"/>
    <w:semiHidden/>
    <w:unhideWhenUsed/>
    <w:rsid w:val="00473E57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473E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73E5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473E57"/>
    <w:rPr>
      <w:rFonts w:ascii="Calibri" w:eastAsia="Calibri" w:hAnsi="Calibri" w:cs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73E57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473E57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styleId="Textodelmarcadordeposicin">
    <w:name w:val="Placeholder Text"/>
    <w:uiPriority w:val="99"/>
    <w:semiHidden/>
    <w:rsid w:val="00473E57"/>
    <w:rPr>
      <w:color w:val="808080"/>
    </w:rPr>
  </w:style>
  <w:style w:type="numbering" w:customStyle="1" w:styleId="NoList1">
    <w:name w:val="No List1"/>
    <w:next w:val="Sinlista"/>
    <w:uiPriority w:val="99"/>
    <w:semiHidden/>
    <w:unhideWhenUsed/>
    <w:rsid w:val="00473E57"/>
  </w:style>
  <w:style w:type="character" w:styleId="Hipervnculo">
    <w:name w:val="Hyperlink"/>
    <w:uiPriority w:val="99"/>
    <w:unhideWhenUsed/>
    <w:rsid w:val="00473E5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473E57"/>
    <w:rPr>
      <w:color w:val="800080"/>
      <w:u w:val="single"/>
    </w:rPr>
  </w:style>
  <w:style w:type="character" w:customStyle="1" w:styleId="flagicon">
    <w:name w:val="flagicon"/>
    <w:basedOn w:val="Fuentedeprrafopredeter"/>
    <w:rsid w:val="00473E57"/>
  </w:style>
  <w:style w:type="character" w:customStyle="1" w:styleId="apple-converted-space">
    <w:name w:val="apple-converted-space"/>
    <w:basedOn w:val="Fuentedeprrafopredeter"/>
    <w:rsid w:val="00473E57"/>
  </w:style>
  <w:style w:type="paragraph" w:customStyle="1" w:styleId="xl65">
    <w:name w:val="xl65"/>
    <w:basedOn w:val="Normal"/>
    <w:rsid w:val="00473E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66">
    <w:name w:val="xl66"/>
    <w:basedOn w:val="Normal"/>
    <w:rsid w:val="0047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67">
    <w:name w:val="xl67"/>
    <w:basedOn w:val="Normal"/>
    <w:rsid w:val="0047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9F9F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1"/>
      <w:szCs w:val="21"/>
      <w:lang w:val="en-GB" w:eastAsia="en-GB"/>
    </w:rPr>
  </w:style>
  <w:style w:type="paragraph" w:customStyle="1" w:styleId="xl63">
    <w:name w:val="xl63"/>
    <w:basedOn w:val="Normal"/>
    <w:rsid w:val="0047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val="en-GB" w:eastAsia="en-GB"/>
    </w:rPr>
  </w:style>
  <w:style w:type="paragraph" w:customStyle="1" w:styleId="xl64">
    <w:name w:val="xl64"/>
    <w:basedOn w:val="Normal"/>
    <w:rsid w:val="0047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val="en-GB" w:eastAsia="en-GB"/>
    </w:rPr>
  </w:style>
  <w:style w:type="paragraph" w:customStyle="1" w:styleId="xl68">
    <w:name w:val="xl68"/>
    <w:basedOn w:val="Normal"/>
    <w:rsid w:val="0047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6"/>
      <w:szCs w:val="16"/>
      <w:lang w:val="en-GB" w:eastAsia="en-GB"/>
    </w:rPr>
  </w:style>
  <w:style w:type="paragraph" w:customStyle="1" w:styleId="xl69">
    <w:name w:val="xl69"/>
    <w:basedOn w:val="Normal"/>
    <w:rsid w:val="0047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val="en-GB" w:eastAsia="en-GB"/>
    </w:rPr>
  </w:style>
  <w:style w:type="paragraph" w:customStyle="1" w:styleId="xl70">
    <w:name w:val="xl70"/>
    <w:basedOn w:val="Normal"/>
    <w:rsid w:val="0047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525252"/>
      <w:sz w:val="20"/>
      <w:szCs w:val="20"/>
      <w:lang w:val="en-GB" w:eastAsia="en-GB"/>
    </w:rPr>
  </w:style>
  <w:style w:type="paragraph" w:styleId="Ttulo">
    <w:name w:val="Title"/>
    <w:basedOn w:val="Normal"/>
    <w:next w:val="Normal"/>
    <w:link w:val="TtuloCar"/>
    <w:uiPriority w:val="10"/>
    <w:qFormat/>
    <w:rsid w:val="00473E5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link w:val="Ttulo"/>
    <w:uiPriority w:val="10"/>
    <w:rsid w:val="00473E5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Sinespaciado">
    <w:name w:val="No Spacing"/>
    <w:link w:val="SinespaciadoCar"/>
    <w:uiPriority w:val="1"/>
    <w:qFormat/>
    <w:rsid w:val="000A5591"/>
    <w:rPr>
      <w:rFonts w:eastAsia="Times New Roman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0A5591"/>
    <w:rPr>
      <w:rFonts w:eastAsia="Times New Roman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08583B"/>
    <w:rPr>
      <w:color w:val="605E5C"/>
      <w:shd w:val="clear" w:color="auto" w:fill="E1DFDD"/>
    </w:rPr>
  </w:style>
  <w:style w:type="paragraph" w:customStyle="1" w:styleId="elementtoproof">
    <w:name w:val="elementtoproof"/>
    <w:basedOn w:val="Normal"/>
    <w:rsid w:val="00EB1544"/>
    <w:pPr>
      <w:spacing w:after="0" w:line="240" w:lineRule="auto"/>
    </w:pPr>
    <w:rPr>
      <w:rFonts w:cs="Calibri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AC42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AC42CF"/>
    <w:rPr>
      <w:rFonts w:ascii="Courier New" w:eastAsia="Times New Roman" w:hAnsi="Courier New" w:cs="Courier New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1862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847907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60041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65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96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1331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1194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16990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52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8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4667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07894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0572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80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95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562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7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21889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49737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71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landiado\Downloads\Note_for_the_File_LoAs_above_USD_25.000_-_S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0FC3DE3A73548BB15A1BCB4C30859" ma:contentTypeVersion="45" ma:contentTypeDescription="Create a new document." ma:contentTypeScope="" ma:versionID="ffd50818f9e7f6e2f7feff5b67e57fbb">
  <xsd:schema xmlns:xsd="http://www.w3.org/2001/XMLSchema" xmlns:xs="http://www.w3.org/2001/XMLSchema" xmlns:p="http://schemas.microsoft.com/office/2006/metadata/properties" xmlns:ns2="dbd46102-1866-465f-93c5-bda595db7ad7" xmlns:ns3="aa196b97-7314-4858-bb86-c16d1863620a" targetNamespace="http://schemas.microsoft.com/office/2006/metadata/properties" ma:root="true" ma:fieldsID="7d52352cc1d794326a6c292ab60130bf" ns2:_="" ns3:_="">
    <xsd:import namespace="dbd46102-1866-465f-93c5-bda595db7ad7"/>
    <xsd:import namespace="aa196b97-7314-4858-bb86-c16d1863620a"/>
    <xsd:element name="properties">
      <xsd:complexType>
        <xsd:sequence>
          <xsd:element name="documentManagement">
            <xsd:complexType>
              <xsd:all>
                <xsd:element ref="ns2:Shortcut" minOccurs="0"/>
                <xsd:element ref="ns2:Modificado" minOccurs="0"/>
                <xsd:element ref="ns2:Voucher" minOccurs="0"/>
                <xsd:element ref="ns2:Detall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b6ow" minOccurs="0"/>
                <xsd:element ref="ns2:bn2f" minOccurs="0"/>
                <xsd:element ref="ns2:_x0077_hx5" minOccurs="0"/>
                <xsd:element ref="ns2:l9ux" minOccurs="0"/>
                <xsd:element ref="ns2:t3i5" minOccurs="0"/>
                <xsd:element ref="ns2:_x0074_y13" minOccurs="0"/>
                <xsd:element ref="ns2:tvpl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d3d54e1815df495f8d6753ce1a08cb2b" minOccurs="0"/>
                <xsd:element ref="ns2:Empresa" minOccurs="0"/>
                <xsd:element ref="ns2:Completado" minOccurs="0"/>
                <xsd:element ref="ns2:Revisado" minOccurs="0"/>
                <xsd:element ref="ns2:Estado" minOccurs="0"/>
                <xsd:element ref="ns2:Fecha_x0020_y_x0020_Hora" minOccurs="0"/>
                <xsd:element ref="ns2:Revisado0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d46102-1866-465f-93c5-bda595db7ad7" elementFormDefault="qualified">
    <xsd:import namespace="http://schemas.microsoft.com/office/2006/documentManagement/types"/>
    <xsd:import namespace="http://schemas.microsoft.com/office/infopath/2007/PartnerControls"/>
    <xsd:element name="Shortcut" ma:index="2" nillable="true" ma:displayName="departamento" ma:description="https://unfao.sharepoint.com/sites/faoCO/Shared%20Documents/Forms/AllItems.aspx?viewid=91b1e9b2%2D37b3%2D4b2d%2Da42f%2D28aff1e7820e&amp;id=%2Fsites%2FfaoCO%2FShared%20Documents%2FProyectos%2FGEF%20Pac%C3%ADfico%20%28GCP%2DCOL%2D061%2DGFF%29" ma:format="Hyperlink" ma:internalName="Shortcut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odificado" ma:index="3" nillable="true" ma:displayName="Modificado" ma:default="[today]" ma:format="DateTime" ma:indexed="true" ma:internalName="Modificado">
      <xsd:simpleType>
        <xsd:restriction base="dms:DateTime"/>
      </xsd:simpleType>
    </xsd:element>
    <xsd:element name="Voucher" ma:index="5" nillable="true" ma:displayName="Voucher" ma:format="Dropdown" ma:list="UserInfo" ma:SharePointGroup="0" ma:internalName="Vouch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talle" ma:index="6" nillable="true" ma:displayName="Detalle" ma:format="Dropdown" ma:internalName="Detalle" ma:readOnly="false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OCR" ma:index="11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b6ow" ma:index="20" nillable="true" ma:displayName="Acceso directo" ma:hidden="true" ma:internalName="b6ow" ma:readOnly="false">
      <xsd:simpleType>
        <xsd:restriction base="dms:Text"/>
      </xsd:simpleType>
    </xsd:element>
    <xsd:element name="bn2f" ma:index="22" nillable="true" ma:displayName="Personas apoyadas directamente" ma:hidden="true" ma:internalName="bn2f" ma:readOnly="false">
      <xsd:simpleType>
        <xsd:restriction base="dms:Text"/>
      </xsd:simpleType>
    </xsd:element>
    <xsd:element name="_x0077_hx5" ma:index="23" nillable="true" ma:displayName="Familias beneficiadas directamente" ma:hidden="true" ma:internalName="_x0077_hx5" ma:readOnly="false">
      <xsd:simpleType>
        <xsd:restriction base="dms:Text"/>
      </xsd:simpleType>
    </xsd:element>
    <xsd:element name="l9ux" ma:index="24" nillable="true" ma:displayName="Organizaciones apoyadas" ma:hidden="true" ma:internalName="l9ux" ma:readOnly="false">
      <xsd:simpleType>
        <xsd:restriction base="dms:Text"/>
      </xsd:simpleType>
    </xsd:element>
    <xsd:element name="t3i5" ma:index="25" nillable="true" ma:displayName="Instituciones apoyadas" ma:hidden="true" ma:internalName="t3i5" ma:readOnly="false">
      <xsd:simpleType>
        <xsd:restriction base="dms:Text"/>
      </xsd:simpleType>
    </xsd:element>
    <xsd:element name="_x0074_y13" ma:index="26" nillable="true" ma:displayName="Emprendimientos productivos desarrollados" ma:hidden="true" ma:internalName="_x0074_y13" ma:readOnly="false">
      <xsd:simpleType>
        <xsd:restriction base="dms:Text"/>
      </xsd:simpleType>
    </xsd:element>
    <xsd:element name="tvpl" ma:index="27" nillable="true" ma:displayName="Reporte de logro" ma:hidden="true" ma:internalName="tvpl" ma:readOnly="false">
      <xsd:simpleType>
        <xsd:restriction base="dms:Text"/>
      </xsd:simpleType>
    </xsd:element>
    <xsd:element name="MediaLengthInSeconds" ma:index="28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f40eee1e-ad38-437e-be40-fc9f033ad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3d54e1815df495f8d6753ce1a08cb2b" ma:index="36" nillable="true" ma:taxonomy="true" ma:internalName="d3d54e1815df495f8d6753ce1a08cb2b" ma:taxonomyFieldName="Nit" ma:displayName="Nit" ma:readOnly="false" ma:default="" ma:fieldId="{d3d54e18-15df-495f-8d67-53ce1a08cb2b}" ma:sspId="f40eee1e-ad38-437e-be40-fc9f033adc9a" ma:termSetId="386095d1-c68d-4c6d-b587-48ddaf1aecc9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mpresa" ma:index="37" nillable="true" ma:displayName="Empresa" ma:default="1" ma:format="Dropdown" ma:internalName="Empresa">
      <xsd:simpleType>
        <xsd:restriction base="dms:Boolean"/>
      </xsd:simpleType>
    </xsd:element>
    <xsd:element name="Completado" ma:index="38" nillable="true" ma:displayName="Completado" ma:format="Dropdown" ma:internalName="Completado">
      <xsd:simpleType>
        <xsd:restriction base="dms:Text">
          <xsd:maxLength value="255"/>
        </xsd:restriction>
      </xsd:simpleType>
    </xsd:element>
    <xsd:element name="Revisado" ma:index="39" nillable="true" ma:displayName="Proveedor" ma:format="Dropdown" ma:internalName="Revisado">
      <xsd:simpleType>
        <xsd:restriction base="dms:Text">
          <xsd:maxLength value="255"/>
        </xsd:restriction>
      </xsd:simpleType>
    </xsd:element>
    <xsd:element name="Estado" ma:index="40" nillable="true" ma:displayName="Estado" ma:format="Dropdown" ma:internalName="Estado">
      <xsd:simpleType>
        <xsd:restriction base="dms:Choice">
          <xsd:enumeration value="Pendiente"/>
          <xsd:enumeration value="Revisado"/>
          <xsd:enumeration value="Completado"/>
        </xsd:restriction>
      </xsd:simpleType>
    </xsd:element>
    <xsd:element name="Fecha_x0020_y_x0020_Hora" ma:index="41" nillable="true" ma:displayName="Fecha y Hora" ma:format="DateTime" ma:internalName="Fecha_x0020_y_x0020_Hora">
      <xsd:simpleType>
        <xsd:restriction base="dms:DateTime"/>
      </xsd:simpleType>
    </xsd:element>
    <xsd:element name="Revisado0" ma:index="42" nillable="true" ma:displayName="Revisado" ma:format="Dropdown" ma:internalName="Revisado0">
      <xsd:simpleType>
        <xsd:restriction base="dms:Choice">
          <xsd:enumeration value="ok"/>
          <xsd:enumeration value="pend"/>
          <xsd:enumeration value="asignado a Camilo"/>
          <xsd:enumeration value="asignado a Ingrith"/>
        </xsd:restriction>
      </xsd:simpleType>
    </xsd:element>
    <xsd:element name="_Flow_SignoffStatus" ma:index="43" nillable="true" ma:displayName="Sign-off status" ma:internalName="Sign_x002d_off_x0020_status">
      <xsd:simpleType>
        <xsd:restriction base="dms:Text"/>
      </xsd:simple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96b97-7314-4858-bb86-c16d1863620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30" nillable="true" ma:displayName="Taxonomy Catch All Column" ma:hidden="true" ma:list="{6b624523-460c-4f5d-b0ca-f027414439a4}" ma:internalName="TaxCatchAll" ma:readOnly="false" ma:showField="CatchAllData" ma:web="aa196b97-7314-4858-bb86-c16d186362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a196b97-7314-4858-bb86-c16d1863620a">
      <UserInfo>
        <DisplayName>Santamaria, Isabel (FAOEC)</DisplayName>
        <AccountId>5728</AccountId>
        <AccountType/>
      </UserInfo>
      <UserInfo>
        <DisplayName>MoralesAlvarenga, Manuel (FAOGT)</DisplayName>
        <AccountId>11836</AccountId>
        <AccountType/>
      </UserInfo>
      <UserInfo>
        <DisplayName>Padilla, Yesenia (FAOGT)</DisplayName>
        <AccountId>513</AccountId>
        <AccountType/>
      </UserInfo>
      <UserInfo>
        <DisplayName>Caniz, Jackeline (FAOGT)</DisplayName>
        <AccountId>489</AccountId>
        <AccountType/>
      </UserInfo>
      <UserInfo>
        <DisplayName>ElizecheGomez, Karem (FAOPY)</DisplayName>
        <AccountId>9576</AccountId>
        <AccountType/>
      </UserInfo>
    </SharedWithUsers>
    <Shortcut xmlns="dbd46102-1866-465f-93c5-bda595db7ad7">
      <Url xsi:nil="true"/>
      <Description xsi:nil="true"/>
    </Shortcut>
    <b6ow xmlns="dbd46102-1866-465f-93c5-bda595db7ad7" xsi:nil="true"/>
    <Empresa xmlns="dbd46102-1866-465f-93c5-bda595db7ad7">true</Empresa>
    <Voucher xmlns="dbd46102-1866-465f-93c5-bda595db7ad7">
      <UserInfo>
        <DisplayName/>
        <AccountId xsi:nil="true"/>
        <AccountType/>
      </UserInfo>
    </Voucher>
    <_x0074_y13 xmlns="dbd46102-1866-465f-93c5-bda595db7ad7" xsi:nil="true"/>
    <Completado xmlns="dbd46102-1866-465f-93c5-bda595db7ad7" xsi:nil="true"/>
    <_Flow_SignoffStatus xmlns="dbd46102-1866-465f-93c5-bda595db7ad7" xsi:nil="true"/>
    <Revisado xmlns="dbd46102-1866-465f-93c5-bda595db7ad7" xsi:nil="true"/>
    <Modificado xmlns="dbd46102-1866-465f-93c5-bda595db7ad7">2026-02-17T15:23:49+00:00</Modificado>
    <Detalle xmlns="dbd46102-1866-465f-93c5-bda595db7ad7" xsi:nil="true"/>
    <l9ux xmlns="dbd46102-1866-465f-93c5-bda595db7ad7" xsi:nil="true"/>
    <t3i5 xmlns="dbd46102-1866-465f-93c5-bda595db7ad7" xsi:nil="true"/>
    <_x0077_hx5 xmlns="dbd46102-1866-465f-93c5-bda595db7ad7" xsi:nil="true"/>
    <lcf76f155ced4ddcb4097134ff3c332f xmlns="dbd46102-1866-465f-93c5-bda595db7ad7">
      <Terms xmlns="http://schemas.microsoft.com/office/infopath/2007/PartnerControls"/>
    </lcf76f155ced4ddcb4097134ff3c332f>
    <bn2f xmlns="dbd46102-1866-465f-93c5-bda595db7ad7" xsi:nil="true"/>
    <tvpl xmlns="dbd46102-1866-465f-93c5-bda595db7ad7" xsi:nil="true"/>
    <d3d54e1815df495f8d6753ce1a08cb2b xmlns="dbd46102-1866-465f-93c5-bda595db7ad7">
      <Terms xmlns="http://schemas.microsoft.com/office/infopath/2007/PartnerControls"/>
    </d3d54e1815df495f8d6753ce1a08cb2b>
    <Estado xmlns="dbd46102-1866-465f-93c5-bda595db7ad7" xsi:nil="true"/>
    <TaxCatchAll xmlns="aa196b97-7314-4858-bb86-c16d1863620a" xsi:nil="true"/>
    <Fecha_x0020_y_x0020_Hora xmlns="dbd46102-1866-465f-93c5-bda595db7ad7" xsi:nil="true"/>
    <Revisado0 xmlns="dbd46102-1866-465f-93c5-bda595db7ad7" xsi:nil="true"/>
  </documentManagement>
</p:properties>
</file>

<file path=customXml/itemProps1.xml><?xml version="1.0" encoding="utf-8"?>
<ds:datastoreItem xmlns:ds="http://schemas.openxmlformats.org/officeDocument/2006/customXml" ds:itemID="{47D53F5E-23DA-4C5E-82BB-D39576CF95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B8EA8-FA81-4C15-A113-C8847B2C0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d46102-1866-465f-93c5-bda595db7ad7"/>
    <ds:schemaRef ds:uri="aa196b97-7314-4858-bb86-c16d18636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587779-C328-4853-80E3-3A95FDDC6FF8}">
  <ds:schemaRefs>
    <ds:schemaRef ds:uri="http://schemas.microsoft.com/office/2006/metadata/properties"/>
    <ds:schemaRef ds:uri="http://schemas.microsoft.com/office/infopath/2007/PartnerControls"/>
    <ds:schemaRef ds:uri="aa196b97-7314-4858-bb86-c16d1863620a"/>
    <ds:schemaRef ds:uri="dbd46102-1866-465f-93c5-bda595db7a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Note_for_the_File_LoAs_above_USD_25.000_-_SP</Template>
  <TotalTime>0</TotalTime>
  <Pages>1</Pages>
  <Words>138</Words>
  <Characters>764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9</vt:i4>
      </vt:variant>
    </vt:vector>
  </HeadingPairs>
  <TitlesOfParts>
    <vt:vector size="11" baseType="lpstr">
      <vt:lpstr>Note for the File LoAs above USD25.000 - SP</vt:lpstr>
      <vt:lpstr/>
      <vt:lpstr>    A. INFORMACIÓN SOBRE LOS SERVICIOS REQUERIDOS</vt:lpstr>
      <vt:lpstr>    A1. Por favor, enumere muy brevemente los productos principales que se entregará</vt:lpstr>
      <vt:lpstr>    </vt:lpstr>
      <vt:lpstr>    A2. Por favor, describa los hallazgos de su investigación con respecto a la disp</vt:lpstr>
      <vt:lpstr>    B. INFORMACIÓN SOBRE EL PROCESO DE SELECCIÓN</vt:lpstr>
      <vt:lpstr>    </vt:lpstr>
      <vt:lpstr>    D. MECANISMOS DE SUPERVISIÓN Y SEGUIMIENTO</vt:lpstr>
      <vt:lpstr>    </vt:lpstr>
      <vt:lpstr>    E. EXCEPCIONES, PROCEDIMIENTOS ESPECIALES Y AUTORIZACIONES </vt:lpstr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 for the File LoAs above USD25.000 - SP</dc:title>
  <dc:subject/>
  <dc:creator>VelandiaUribe, Dorian (FAOCO)</dc:creator>
  <cp:keywords/>
  <cp:lastModifiedBy>VelandiaUribe, Dorian (FAOCO)</cp:lastModifiedBy>
  <cp:revision>2</cp:revision>
  <cp:lastPrinted>2018-07-09T19:10:00Z</cp:lastPrinted>
  <dcterms:created xsi:type="dcterms:W3CDTF">2026-09-15T16:35:00Z</dcterms:created>
  <dcterms:modified xsi:type="dcterms:W3CDTF">2026-09-15T16:35:00Z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0x0101003120FC3DE3A73548BB15A1BCB4C30859</vt:lpwstr>
  </property>
  <property fmtid="{D5CDD505-2E9C-101B-9397-08002B2CF9AE}" pid="3" name="_dlc_DocIdItemGuid">
    <vt:lpwstr>b429b5c2-1483-4a0d-894b-fd0d5e287818</vt:lpwstr>
  </property>
  <property fmtid="{D5CDD505-2E9C-101B-9397-08002B2CF9AE}" pid="4" name="TaxKeyword">
    <vt:lpwstr/>
  </property>
  <property fmtid="{D5CDD505-2E9C-101B-9397-08002B2CF9AE}" pid="5" name="Tags">
    <vt:lpwstr/>
  </property>
  <property fmtid="{D5CDD505-2E9C-101B-9397-08002B2CF9AE}" pid="6" name="_dlc_DocId">
    <vt:lpwstr>FAO08-2007053876-804</vt:lpwstr>
  </property>
  <property fmtid="{D5CDD505-2E9C-101B-9397-08002B2CF9AE}" pid="7" name="_dlc_DocIdUrl">
    <vt:lpwstr>https://workspace.fao.org/cs/csa/csap/CSAPL/_layouts/15/DocIdRedir.aspx?ID=FAO08-2007053876-804, FAO08-2007053876-804</vt:lpwstr>
  </property>
  <property fmtid="{D5CDD505-2E9C-101B-9397-08002B2CF9AE}" pid="8" name="MediaServiceImageTags">
    <vt:lpwstr/>
  </property>
  <property fmtid="{D5CDD505-2E9C-101B-9397-08002B2CF9AE}" pid="9" name="Nit">
    <vt:lpwstr/>
  </property>
</Properties>
</file>